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74547" w14:textId="47674E15" w:rsidR="003303B3" w:rsidRPr="00CB0FA2" w:rsidRDefault="003303B3" w:rsidP="00CB0FA2">
      <w:pPr>
        <w:pStyle w:val="Geenafstand"/>
        <w:ind w:left="-709"/>
        <w:rPr>
          <w:rFonts w:asciiTheme="minorHAnsi" w:hAnsiTheme="minorHAnsi" w:cstheme="minorHAnsi"/>
          <w:sz w:val="22"/>
          <w:szCs w:val="22"/>
        </w:rPr>
      </w:pPr>
      <w:r w:rsidRPr="00CB0FA2">
        <w:rPr>
          <w:rFonts w:asciiTheme="minorHAnsi" w:hAnsiTheme="minorHAnsi" w:cstheme="minorHAnsi"/>
          <w:sz w:val="22"/>
          <w:szCs w:val="22"/>
        </w:rPr>
        <w:t>Op basis van onderstaande gegevens kunnen wij voor u</w:t>
      </w:r>
      <w:r w:rsidR="00ED0715" w:rsidRPr="00CB0FA2">
        <w:rPr>
          <w:rFonts w:asciiTheme="minorHAnsi" w:hAnsiTheme="minorHAnsi" w:cstheme="minorHAnsi"/>
          <w:sz w:val="22"/>
          <w:szCs w:val="22"/>
        </w:rPr>
        <w:t>w</w:t>
      </w:r>
      <w:r w:rsidRPr="00CB0FA2">
        <w:rPr>
          <w:rFonts w:asciiTheme="minorHAnsi" w:hAnsiTheme="minorHAnsi" w:cstheme="minorHAnsi"/>
          <w:sz w:val="22"/>
          <w:szCs w:val="22"/>
        </w:rPr>
        <w:t xml:space="preserve"> zwembad:</w:t>
      </w:r>
    </w:p>
    <w:p w14:paraId="1914F664" w14:textId="32B1A1C9" w:rsidR="003303B3" w:rsidRPr="00CB0FA2" w:rsidRDefault="003303B3" w:rsidP="00CB0FA2">
      <w:pPr>
        <w:pStyle w:val="Geenafstand"/>
        <w:numPr>
          <w:ilvl w:val="0"/>
          <w:numId w:val="33"/>
        </w:numPr>
        <w:ind w:left="0" w:hanging="426"/>
        <w:rPr>
          <w:rFonts w:asciiTheme="minorHAnsi" w:hAnsiTheme="minorHAnsi" w:cstheme="minorHAnsi"/>
          <w:sz w:val="22"/>
          <w:szCs w:val="22"/>
        </w:rPr>
      </w:pPr>
      <w:r w:rsidRPr="00CB0FA2">
        <w:rPr>
          <w:rFonts w:asciiTheme="minorHAnsi" w:hAnsiTheme="minorHAnsi" w:cstheme="minorHAnsi"/>
          <w:sz w:val="22"/>
          <w:szCs w:val="22"/>
        </w:rPr>
        <w:t>Berekenen welk type toestel voor uw bad(en) geschikt is.</w:t>
      </w:r>
    </w:p>
    <w:p w14:paraId="58C0B2B6" w14:textId="47C7DDEF" w:rsidR="00B5744E" w:rsidRPr="00CB0FA2" w:rsidRDefault="003303B3" w:rsidP="00CB0FA2">
      <w:pPr>
        <w:pStyle w:val="Geenafstand"/>
        <w:numPr>
          <w:ilvl w:val="0"/>
          <w:numId w:val="33"/>
        </w:numPr>
        <w:ind w:left="0" w:hanging="426"/>
        <w:rPr>
          <w:rFonts w:asciiTheme="minorHAnsi" w:hAnsiTheme="minorHAnsi" w:cstheme="minorHAnsi"/>
          <w:sz w:val="22"/>
          <w:szCs w:val="22"/>
        </w:rPr>
      </w:pPr>
      <w:r w:rsidRPr="00CB0FA2">
        <w:rPr>
          <w:rFonts w:asciiTheme="minorHAnsi" w:hAnsiTheme="minorHAnsi" w:cstheme="minorHAnsi"/>
          <w:sz w:val="22"/>
          <w:szCs w:val="22"/>
        </w:rPr>
        <w:t xml:space="preserve">Berekenen hoeveel de Return On Investment (ROI) en de Total </w:t>
      </w:r>
      <w:proofErr w:type="spellStart"/>
      <w:r w:rsidRPr="00CB0FA2">
        <w:rPr>
          <w:rFonts w:asciiTheme="minorHAnsi" w:hAnsiTheme="minorHAnsi" w:cstheme="minorHAnsi"/>
          <w:sz w:val="22"/>
          <w:szCs w:val="22"/>
        </w:rPr>
        <w:t>Cost</w:t>
      </w:r>
      <w:proofErr w:type="spellEnd"/>
      <w:r w:rsidRPr="00CB0FA2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CB0FA2">
        <w:rPr>
          <w:rFonts w:asciiTheme="minorHAnsi" w:hAnsiTheme="minorHAnsi" w:cstheme="minorHAnsi"/>
          <w:sz w:val="22"/>
          <w:szCs w:val="22"/>
        </w:rPr>
        <w:t>Ownership</w:t>
      </w:r>
      <w:proofErr w:type="spellEnd"/>
      <w:r w:rsidRPr="00CB0FA2">
        <w:rPr>
          <w:rFonts w:asciiTheme="minorHAnsi" w:hAnsiTheme="minorHAnsi" w:cstheme="minorHAnsi"/>
          <w:sz w:val="22"/>
          <w:szCs w:val="22"/>
        </w:rPr>
        <w:t xml:space="preserve"> (TCO) bedraagt.</w:t>
      </w:r>
    </w:p>
    <w:p w14:paraId="599A0160" w14:textId="05FD8FB9" w:rsidR="003303B3" w:rsidRPr="00CB0FA2" w:rsidRDefault="003303B3" w:rsidP="00CB0FA2">
      <w:pPr>
        <w:pStyle w:val="Geenafstand"/>
        <w:ind w:left="-284" w:hanging="426"/>
        <w:rPr>
          <w:rFonts w:asciiTheme="minorHAnsi" w:hAnsiTheme="minorHAnsi" w:cstheme="minorHAnsi"/>
          <w:sz w:val="22"/>
          <w:szCs w:val="22"/>
        </w:rPr>
      </w:pPr>
      <w:r w:rsidRPr="00CB0FA2">
        <w:rPr>
          <w:rFonts w:asciiTheme="minorHAnsi" w:hAnsiTheme="minorHAnsi" w:cstheme="minorHAnsi"/>
          <w:sz w:val="22"/>
          <w:szCs w:val="22"/>
        </w:rPr>
        <w:t xml:space="preserve">Vragen kan </w:t>
      </w:r>
      <w:r w:rsidR="00CB0FA2">
        <w:rPr>
          <w:rFonts w:asciiTheme="minorHAnsi" w:hAnsiTheme="minorHAnsi" w:cstheme="minorHAnsi"/>
          <w:sz w:val="22"/>
          <w:szCs w:val="22"/>
        </w:rPr>
        <w:t xml:space="preserve">u </w:t>
      </w:r>
      <w:r w:rsidRPr="00CB0FA2">
        <w:rPr>
          <w:rFonts w:asciiTheme="minorHAnsi" w:hAnsiTheme="minorHAnsi" w:cstheme="minorHAnsi"/>
          <w:sz w:val="22"/>
          <w:szCs w:val="22"/>
        </w:rPr>
        <w:t>richten aan de contactpersonen.</w:t>
      </w:r>
    </w:p>
    <w:tbl>
      <w:tblPr>
        <w:tblStyle w:val="Tabelraster"/>
        <w:tblpPr w:leftFromText="141" w:rightFromText="141" w:vertAnchor="page" w:horzAnchor="margin" w:tblpXSpec="center" w:tblpY="3845"/>
        <w:tblW w:w="10768" w:type="dxa"/>
        <w:tblLook w:val="04A0" w:firstRow="1" w:lastRow="0" w:firstColumn="1" w:lastColumn="0" w:noHBand="0" w:noVBand="1"/>
      </w:tblPr>
      <w:tblGrid>
        <w:gridCol w:w="2308"/>
        <w:gridCol w:w="2723"/>
        <w:gridCol w:w="3078"/>
        <w:gridCol w:w="2659"/>
      </w:tblGrid>
      <w:tr w:rsidR="003303B3" w:rsidRPr="00872AA1" w14:paraId="70E3525B" w14:textId="77777777" w:rsidTr="000545EC">
        <w:tc>
          <w:tcPr>
            <w:tcW w:w="2308" w:type="dxa"/>
            <w:shd w:val="clear" w:color="auto" w:fill="E7E6E6" w:themeFill="background2"/>
          </w:tcPr>
          <w:p w14:paraId="20792ECC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b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oofdkantoor</w:t>
            </w:r>
          </w:p>
        </w:tc>
        <w:tc>
          <w:tcPr>
            <w:tcW w:w="2723" w:type="dxa"/>
            <w:shd w:val="clear" w:color="auto" w:fill="E7E6E6" w:themeFill="background2"/>
          </w:tcPr>
          <w:p w14:paraId="64051210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b/>
                <w:sz w:val="22"/>
                <w:szCs w:val="22"/>
              </w:rPr>
              <w:t>Contactpersonen</w:t>
            </w:r>
          </w:p>
        </w:tc>
        <w:tc>
          <w:tcPr>
            <w:tcW w:w="3078" w:type="dxa"/>
            <w:shd w:val="clear" w:color="auto" w:fill="E7E6E6" w:themeFill="background2"/>
          </w:tcPr>
          <w:p w14:paraId="3192D45E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59" w:type="dxa"/>
            <w:shd w:val="clear" w:color="auto" w:fill="E7E6E6" w:themeFill="background2"/>
          </w:tcPr>
          <w:p w14:paraId="68E9EAD8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303B3" w:rsidRPr="00872AA1" w14:paraId="3AC32963" w14:textId="77777777" w:rsidTr="000545EC">
        <w:tc>
          <w:tcPr>
            <w:tcW w:w="2308" w:type="dxa"/>
          </w:tcPr>
          <w:p w14:paraId="5BDB70DB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NoviNato</w:t>
            </w:r>
          </w:p>
        </w:tc>
        <w:tc>
          <w:tcPr>
            <w:tcW w:w="2723" w:type="dxa"/>
          </w:tcPr>
          <w:p w14:paraId="0C856EE2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Supervisor</w:t>
            </w:r>
          </w:p>
        </w:tc>
        <w:tc>
          <w:tcPr>
            <w:tcW w:w="3078" w:type="dxa"/>
          </w:tcPr>
          <w:p w14:paraId="75FB8819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eider NL</w:t>
            </w:r>
          </w:p>
        </w:tc>
        <w:tc>
          <w:tcPr>
            <w:tcW w:w="2659" w:type="dxa"/>
          </w:tcPr>
          <w:p w14:paraId="4DA12988" w14:textId="77777777" w:rsidR="003303B3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Assistent NL</w:t>
            </w:r>
          </w:p>
        </w:tc>
      </w:tr>
      <w:tr w:rsidR="003303B3" w:rsidRPr="00872AA1" w14:paraId="68835FCE" w14:textId="77777777" w:rsidTr="000545EC">
        <w:tc>
          <w:tcPr>
            <w:tcW w:w="2308" w:type="dxa"/>
          </w:tcPr>
          <w:p w14:paraId="6C1792C7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Oostmalsesteenweg</w:t>
            </w:r>
            <w:proofErr w:type="spellEnd"/>
            <w:r w:rsidRPr="00872AA1">
              <w:rPr>
                <w:rFonts w:asciiTheme="minorHAnsi" w:hAnsiTheme="minorHAnsi" w:cstheme="minorHAnsi"/>
                <w:sz w:val="22"/>
                <w:szCs w:val="22"/>
              </w:rPr>
              <w:t xml:space="preserve"> 261</w:t>
            </w:r>
          </w:p>
        </w:tc>
        <w:tc>
          <w:tcPr>
            <w:tcW w:w="2723" w:type="dxa"/>
          </w:tcPr>
          <w:p w14:paraId="5F66D7FF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Stef Desmet</w:t>
            </w:r>
          </w:p>
        </w:tc>
        <w:tc>
          <w:tcPr>
            <w:tcW w:w="3078" w:type="dxa"/>
          </w:tcPr>
          <w:p w14:paraId="07794DA6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Jan Van den Bulcke</w:t>
            </w:r>
          </w:p>
        </w:tc>
        <w:tc>
          <w:tcPr>
            <w:tcW w:w="2659" w:type="dxa"/>
          </w:tcPr>
          <w:p w14:paraId="53A47E05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Antonie Damad</w:t>
            </w:r>
          </w:p>
        </w:tc>
      </w:tr>
      <w:tr w:rsidR="003303B3" w:rsidRPr="00872AA1" w14:paraId="56376959" w14:textId="77777777" w:rsidTr="000545EC">
        <w:tc>
          <w:tcPr>
            <w:tcW w:w="2308" w:type="dxa"/>
          </w:tcPr>
          <w:p w14:paraId="12FF4173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2310 Rijkevorsel</w:t>
            </w:r>
          </w:p>
        </w:tc>
        <w:tc>
          <w:tcPr>
            <w:tcW w:w="2723" w:type="dxa"/>
          </w:tcPr>
          <w:p w14:paraId="657E838F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Commercieel Directeur</w:t>
            </w:r>
          </w:p>
        </w:tc>
        <w:tc>
          <w:tcPr>
            <w:tcW w:w="3078" w:type="dxa"/>
          </w:tcPr>
          <w:p w14:paraId="4189FA4A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Technisch Directeur</w:t>
            </w:r>
          </w:p>
        </w:tc>
        <w:tc>
          <w:tcPr>
            <w:tcW w:w="2659" w:type="dxa"/>
          </w:tcPr>
          <w:p w14:paraId="6553AD97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Productspecialist</w:t>
            </w:r>
          </w:p>
        </w:tc>
      </w:tr>
      <w:tr w:rsidR="003303B3" w:rsidRPr="00872AA1" w14:paraId="2078B0C2" w14:textId="77777777" w:rsidTr="000545EC">
        <w:tc>
          <w:tcPr>
            <w:tcW w:w="2308" w:type="dxa"/>
          </w:tcPr>
          <w:p w14:paraId="26D15FF6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Belgi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ë</w:t>
            </w:r>
          </w:p>
        </w:tc>
        <w:tc>
          <w:tcPr>
            <w:tcW w:w="2723" w:type="dxa"/>
          </w:tcPr>
          <w:p w14:paraId="495B3808" w14:textId="77777777" w:rsidR="003303B3" w:rsidRPr="00CB0FA2" w:rsidRDefault="00B16D07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3303B3" w:rsidRPr="00CB0FA2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Stef.desmet@novinato.com</w:t>
              </w:r>
            </w:hyperlink>
          </w:p>
        </w:tc>
        <w:tc>
          <w:tcPr>
            <w:tcW w:w="3078" w:type="dxa"/>
          </w:tcPr>
          <w:p w14:paraId="4B8178AD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Jan.vandenbulcke@novinato.be</w:t>
            </w:r>
          </w:p>
        </w:tc>
        <w:tc>
          <w:tcPr>
            <w:tcW w:w="2659" w:type="dxa"/>
          </w:tcPr>
          <w:p w14:paraId="40FF62A8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antonie@novinato.be</w:t>
            </w:r>
          </w:p>
        </w:tc>
      </w:tr>
      <w:tr w:rsidR="003303B3" w:rsidRPr="00872AA1" w14:paraId="6E6E0FB1" w14:textId="77777777" w:rsidTr="000545EC">
        <w:tc>
          <w:tcPr>
            <w:tcW w:w="2308" w:type="dxa"/>
          </w:tcPr>
          <w:p w14:paraId="5121C144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BE 0729 975 874</w:t>
            </w:r>
          </w:p>
        </w:tc>
        <w:tc>
          <w:tcPr>
            <w:tcW w:w="2723" w:type="dxa"/>
          </w:tcPr>
          <w:p w14:paraId="17002FC9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872AA1">
              <w:rPr>
                <w:rFonts w:asciiTheme="minorHAnsi" w:hAnsiTheme="minorHAnsi" w:cstheme="minorHAnsi"/>
                <w:sz w:val="22"/>
                <w:szCs w:val="22"/>
              </w:rPr>
              <w:t>0032 475 98 56 18</w:t>
            </w:r>
          </w:p>
        </w:tc>
        <w:tc>
          <w:tcPr>
            <w:tcW w:w="3078" w:type="dxa"/>
          </w:tcPr>
          <w:p w14:paraId="7D3602F0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0032 472 42 21 87</w:t>
            </w:r>
          </w:p>
        </w:tc>
        <w:tc>
          <w:tcPr>
            <w:tcW w:w="2659" w:type="dxa"/>
          </w:tcPr>
          <w:p w14:paraId="1C1BB7FC" w14:textId="77777777" w:rsidR="003303B3" w:rsidRPr="00872AA1" w:rsidRDefault="003303B3" w:rsidP="000545E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0032 477 27 80 65</w:t>
            </w:r>
          </w:p>
        </w:tc>
      </w:tr>
    </w:tbl>
    <w:p w14:paraId="507253F1" w14:textId="0F5CEEA4" w:rsidR="003303B3" w:rsidRDefault="003303B3" w:rsidP="00AF6BFE">
      <w:pPr>
        <w:pStyle w:val="Geenafstand"/>
        <w:rPr>
          <w:rFonts w:asciiTheme="minorHAnsi" w:hAnsiTheme="minorHAnsi" w:cstheme="minorHAnsi"/>
          <w:sz w:val="20"/>
          <w:szCs w:val="20"/>
        </w:rPr>
      </w:pPr>
    </w:p>
    <w:p w14:paraId="7B3BCE6F" w14:textId="406B75C1" w:rsidR="003303B3" w:rsidRDefault="003303B3" w:rsidP="00AF6BFE">
      <w:pPr>
        <w:pStyle w:val="Geenafstand"/>
        <w:rPr>
          <w:rFonts w:asciiTheme="minorHAnsi" w:hAnsiTheme="minorHAnsi" w:cstheme="minorHAnsi"/>
          <w:sz w:val="20"/>
          <w:szCs w:val="20"/>
        </w:rPr>
      </w:pPr>
    </w:p>
    <w:p w14:paraId="18463046" w14:textId="77777777" w:rsidR="00ED0715" w:rsidRDefault="00ED0715" w:rsidP="00ED0715">
      <w:pPr>
        <w:pStyle w:val="Geenafstand"/>
        <w:ind w:left="-851"/>
        <w:rPr>
          <w:rFonts w:asciiTheme="minorHAnsi" w:hAnsiTheme="minorHAnsi" w:cstheme="minorHAnsi"/>
          <w:b/>
          <w:sz w:val="24"/>
          <w:szCs w:val="24"/>
          <w:lang w:val="nl-BE"/>
        </w:rPr>
      </w:pPr>
    </w:p>
    <w:p w14:paraId="34EE10F5" w14:textId="17A380DB" w:rsidR="00ED0715" w:rsidRDefault="00ED0715" w:rsidP="00ED0715">
      <w:pPr>
        <w:pStyle w:val="Geenafstand"/>
        <w:numPr>
          <w:ilvl w:val="0"/>
          <w:numId w:val="34"/>
        </w:numPr>
        <w:rPr>
          <w:rFonts w:asciiTheme="minorHAnsi" w:hAnsiTheme="minorHAnsi" w:cstheme="minorHAnsi"/>
          <w:b/>
          <w:sz w:val="24"/>
          <w:szCs w:val="24"/>
          <w:lang w:val="nl-BE"/>
        </w:rPr>
      </w:pPr>
      <w:r>
        <w:rPr>
          <w:rFonts w:asciiTheme="minorHAnsi" w:hAnsiTheme="minorHAnsi" w:cstheme="minorHAnsi"/>
          <w:b/>
          <w:sz w:val="24"/>
          <w:szCs w:val="24"/>
          <w:lang w:val="nl-BE"/>
        </w:rPr>
        <w:t xml:space="preserve">ADMINSTRATIEVE GEGEVENS </w:t>
      </w:r>
    </w:p>
    <w:p w14:paraId="759149A6" w14:textId="61C34BA8" w:rsidR="003303B3" w:rsidRDefault="003303B3" w:rsidP="00AF6BFE">
      <w:pPr>
        <w:pStyle w:val="Geenafstand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7A1E75" w:rsidRPr="00872AA1" w14:paraId="18826FED" w14:textId="77777777" w:rsidTr="004B19D5">
        <w:tc>
          <w:tcPr>
            <w:tcW w:w="3261" w:type="dxa"/>
            <w:shd w:val="clear" w:color="auto" w:fill="E7E6E6" w:themeFill="background2"/>
          </w:tcPr>
          <w:p w14:paraId="27F499A2" w14:textId="034F4569" w:rsidR="007A1E75" w:rsidRPr="007A1E75" w:rsidRDefault="003303B3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="007A1E75" w:rsidRPr="007A1E75">
              <w:rPr>
                <w:rFonts w:asciiTheme="minorHAnsi" w:hAnsiTheme="minorHAnsi" w:cstheme="minorHAnsi"/>
                <w:b/>
                <w:sz w:val="22"/>
                <w:szCs w:val="22"/>
              </w:rPr>
              <w:t>LGEMENE GEGEVENS</w:t>
            </w:r>
          </w:p>
        </w:tc>
        <w:tc>
          <w:tcPr>
            <w:tcW w:w="3969" w:type="dxa"/>
            <w:shd w:val="clear" w:color="auto" w:fill="E7E6E6" w:themeFill="background2"/>
          </w:tcPr>
          <w:p w14:paraId="6DB6935F" w14:textId="77777777" w:rsidR="007A1E75" w:rsidRPr="00B5744E" w:rsidRDefault="007A1E75" w:rsidP="00F56D7C">
            <w:pPr>
              <w:pStyle w:val="Geenafstand"/>
              <w:ind w:right="3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E7E6E6" w:themeFill="background2"/>
          </w:tcPr>
          <w:p w14:paraId="10409435" w14:textId="77777777" w:rsidR="007A1E75" w:rsidRPr="00B5744E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 xml:space="preserve">extra info </w:t>
            </w:r>
          </w:p>
        </w:tc>
      </w:tr>
      <w:tr w:rsidR="007A1E75" w:rsidRPr="00872AA1" w14:paraId="141FCFCB" w14:textId="77777777" w:rsidTr="00F56D7C">
        <w:tc>
          <w:tcPr>
            <w:tcW w:w="3261" w:type="dxa"/>
          </w:tcPr>
          <w:p w14:paraId="5F0C9330" w14:textId="7F903B40" w:rsidR="007A1E75" w:rsidRPr="00576D3B" w:rsidRDefault="00A94B3D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organisatie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(naam)</w:t>
            </w:r>
          </w:p>
        </w:tc>
        <w:tc>
          <w:tcPr>
            <w:tcW w:w="3969" w:type="dxa"/>
            <w:shd w:val="clear" w:color="auto" w:fill="auto"/>
          </w:tcPr>
          <w:p w14:paraId="00778C35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54A72B9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6A380751" w14:textId="77777777" w:rsidTr="00F56D7C">
        <w:tc>
          <w:tcPr>
            <w:tcW w:w="3261" w:type="dxa"/>
          </w:tcPr>
          <w:p w14:paraId="237360A5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adres</w:t>
            </w:r>
          </w:p>
        </w:tc>
        <w:tc>
          <w:tcPr>
            <w:tcW w:w="3969" w:type="dxa"/>
            <w:shd w:val="clear" w:color="auto" w:fill="auto"/>
          </w:tcPr>
          <w:p w14:paraId="1C4F4F80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29A997F9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7A1E75" w:rsidRPr="00872AA1" w14:paraId="04A903B7" w14:textId="77777777" w:rsidTr="00F56D7C">
        <w:tc>
          <w:tcPr>
            <w:tcW w:w="3261" w:type="dxa"/>
          </w:tcPr>
          <w:p w14:paraId="027DA2CB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postcode / plaats</w:t>
            </w:r>
          </w:p>
        </w:tc>
        <w:tc>
          <w:tcPr>
            <w:tcW w:w="3969" w:type="dxa"/>
            <w:shd w:val="clear" w:color="auto" w:fill="auto"/>
          </w:tcPr>
          <w:p w14:paraId="28DAFC98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4192B8F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13250C40" w14:textId="77777777" w:rsidTr="00F56D7C">
        <w:tc>
          <w:tcPr>
            <w:tcW w:w="3261" w:type="dxa"/>
          </w:tcPr>
          <w:p w14:paraId="63003335" w14:textId="3EA240FF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contactpersoon</w:t>
            </w:r>
          </w:p>
        </w:tc>
        <w:tc>
          <w:tcPr>
            <w:tcW w:w="3969" w:type="dxa"/>
            <w:shd w:val="clear" w:color="auto" w:fill="auto"/>
          </w:tcPr>
          <w:p w14:paraId="19B96D25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99CE5B3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7A1E75" w:rsidRPr="00872AA1" w14:paraId="1EF324C2" w14:textId="77777777" w:rsidTr="00F56D7C">
        <w:tc>
          <w:tcPr>
            <w:tcW w:w="3261" w:type="dxa"/>
          </w:tcPr>
          <w:p w14:paraId="0F53AF6C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functie</w:t>
            </w:r>
          </w:p>
        </w:tc>
        <w:tc>
          <w:tcPr>
            <w:tcW w:w="3969" w:type="dxa"/>
            <w:shd w:val="clear" w:color="auto" w:fill="auto"/>
          </w:tcPr>
          <w:p w14:paraId="187D703E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F47C23B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16605B7D" w14:textId="77777777" w:rsidTr="00F56D7C">
        <w:sdt>
          <w:sdtPr>
            <w:rPr>
              <w:rFonts w:asciiTheme="minorHAnsi" w:hAnsiTheme="minorHAnsi" w:cstheme="minorHAnsi"/>
              <w:sz w:val="22"/>
              <w:szCs w:val="22"/>
            </w:rPr>
            <w:id w:val="831568179"/>
            <w:placeholder>
              <w:docPart w:val="66BFDB7E2876421C9C49E929CAA243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1" w:type="dxa"/>
              </w:tcPr>
              <w:p w14:paraId="70D5D95A" w14:textId="77777777" w:rsidR="007A1E75" w:rsidRPr="00576D3B" w:rsidRDefault="007A1E75" w:rsidP="00F56D7C">
                <w:pPr>
                  <w:pStyle w:val="Geenafstand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576D3B">
                  <w:rPr>
                    <w:rFonts w:asciiTheme="minorHAnsi" w:hAnsiTheme="minorHAnsi" w:cstheme="minorHAnsi"/>
                    <w:sz w:val="22"/>
                    <w:szCs w:val="22"/>
                    <w:lang w:bidi="nl-NL"/>
                  </w:rPr>
                  <w:t>E-mail</w:t>
                </w:r>
              </w:p>
            </w:tc>
          </w:sdtContent>
        </w:sdt>
        <w:tc>
          <w:tcPr>
            <w:tcW w:w="3969" w:type="dxa"/>
            <w:shd w:val="clear" w:color="auto" w:fill="auto"/>
          </w:tcPr>
          <w:p w14:paraId="57003859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E7E827A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600C78D9" w14:textId="77777777" w:rsidTr="00F56D7C">
        <w:tc>
          <w:tcPr>
            <w:tcW w:w="3261" w:type="dxa"/>
          </w:tcPr>
          <w:p w14:paraId="09A283BC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tel.</w:t>
            </w:r>
          </w:p>
        </w:tc>
        <w:tc>
          <w:tcPr>
            <w:tcW w:w="3969" w:type="dxa"/>
            <w:shd w:val="clear" w:color="auto" w:fill="auto"/>
          </w:tcPr>
          <w:p w14:paraId="3AA4750D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22B3E93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E55AA8" w14:paraId="74643E07" w14:textId="77777777" w:rsidTr="00F56D7C">
        <w:trPr>
          <w:trHeight w:val="610"/>
        </w:trPr>
        <w:tc>
          <w:tcPr>
            <w:tcW w:w="3261" w:type="dxa"/>
          </w:tcPr>
          <w:p w14:paraId="598508CD" w14:textId="77777777" w:rsidR="007A1E75" w:rsidRPr="00E55AA8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E55AA8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andere betrokken personen of instanties</w:t>
            </w:r>
          </w:p>
        </w:tc>
        <w:tc>
          <w:tcPr>
            <w:tcW w:w="3969" w:type="dxa"/>
            <w:shd w:val="clear" w:color="auto" w:fill="auto"/>
          </w:tcPr>
          <w:p w14:paraId="5FAF96DC" w14:textId="77777777" w:rsidR="007A1E75" w:rsidRPr="00E55AA8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6E3B4F75" w14:textId="77777777" w:rsidR="007A1E75" w:rsidRPr="00E55AA8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B5744E" w:rsidRPr="00872AA1" w14:paraId="2AAEE372" w14:textId="77777777" w:rsidTr="00F56D7C">
        <w:tc>
          <w:tcPr>
            <w:tcW w:w="3261" w:type="dxa"/>
          </w:tcPr>
          <w:p w14:paraId="59F81E90" w14:textId="77777777" w:rsidR="00B5744E" w:rsidRPr="00ED0715" w:rsidRDefault="00B5744E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1EB9696F" w14:textId="77777777" w:rsidR="00B5744E" w:rsidRPr="00ED0715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4A0E891C" w14:textId="77777777" w:rsidR="00B5744E" w:rsidRPr="00ED0715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7A1E75" w:rsidRPr="00872AA1" w14:paraId="05A7FF35" w14:textId="77777777" w:rsidTr="00F56D7C">
        <w:tc>
          <w:tcPr>
            <w:tcW w:w="3261" w:type="dxa"/>
          </w:tcPr>
          <w:p w14:paraId="44AC7C91" w14:textId="1CFA9AA2" w:rsidR="007A1E75" w:rsidRPr="00576D3B" w:rsidRDefault="00A94B3D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type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bad</w:t>
            </w:r>
          </w:p>
        </w:tc>
        <w:tc>
          <w:tcPr>
            <w:tcW w:w="3969" w:type="dxa"/>
            <w:shd w:val="clear" w:color="auto" w:fill="auto"/>
          </w:tcPr>
          <w:p w14:paraId="2833A16A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5FC43812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7A1E75" w:rsidRPr="00872AA1" w14:paraId="64D5F6FD" w14:textId="77777777" w:rsidTr="00F56D7C">
        <w:tc>
          <w:tcPr>
            <w:tcW w:w="3261" w:type="dxa"/>
          </w:tcPr>
          <w:p w14:paraId="18F6409D" w14:textId="714746AF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lokaal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/</w:t>
            </w:r>
            <w:r w:rsidR="0021617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region</w:t>
            </w:r>
            <w:r w:rsidR="0021617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</w:t>
            </w:r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al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/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nationaal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3A198EE4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018BA217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7A1E75" w:rsidRPr="00872AA1" w14:paraId="440AE253" w14:textId="77777777" w:rsidTr="00F56D7C">
        <w:tc>
          <w:tcPr>
            <w:tcW w:w="3261" w:type="dxa"/>
          </w:tcPr>
          <w:p w14:paraId="7F712F4F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doelgroep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3430E87B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5353770C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1D3FCE" w:rsidRPr="00872AA1" w14:paraId="4B81145A" w14:textId="77777777" w:rsidTr="00F56D7C">
        <w:tc>
          <w:tcPr>
            <w:tcW w:w="3261" w:type="dxa"/>
          </w:tcPr>
          <w:p w14:paraId="6E7EEC29" w14:textId="3DDF0EF1" w:rsidR="001D3FCE" w:rsidRPr="00576D3B" w:rsidRDefault="0021617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</w:t>
            </w:r>
            <w:r w:rsidR="001D3FC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verdekt</w:t>
            </w:r>
            <w:proofErr w:type="spellEnd"/>
            <w:r w:rsidR="001D3FC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/ </w:t>
            </w:r>
            <w:proofErr w:type="spellStart"/>
            <w:r w:rsidR="001D3FC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openlucht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1636E106" w14:textId="77777777" w:rsidR="001D3FCE" w:rsidRPr="00872AA1" w:rsidRDefault="001D3FC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52636E08" w14:textId="77777777" w:rsidR="001D3FCE" w:rsidRPr="00872AA1" w:rsidRDefault="001D3FC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7A1E75" w:rsidRPr="00872AA1" w14:paraId="791E4CDE" w14:textId="77777777" w:rsidTr="00F56D7C">
        <w:tc>
          <w:tcPr>
            <w:tcW w:w="3261" w:type="dxa"/>
          </w:tcPr>
          <w:p w14:paraId="70995142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andere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info</w:t>
            </w:r>
          </w:p>
        </w:tc>
        <w:tc>
          <w:tcPr>
            <w:tcW w:w="3969" w:type="dxa"/>
            <w:shd w:val="clear" w:color="auto" w:fill="auto"/>
          </w:tcPr>
          <w:p w14:paraId="44CF3947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5CD52CA3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7A1E75" w:rsidRPr="00872AA1" w14:paraId="3A584E5C" w14:textId="77777777" w:rsidTr="00F56D7C">
        <w:tc>
          <w:tcPr>
            <w:tcW w:w="3261" w:type="dxa"/>
          </w:tcPr>
          <w:p w14:paraId="1A77D0D2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14:paraId="0192B89F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74C1654E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7A1E75" w:rsidRPr="00872AA1" w14:paraId="1657A755" w14:textId="77777777" w:rsidTr="00F56D7C">
        <w:tc>
          <w:tcPr>
            <w:tcW w:w="3261" w:type="dxa"/>
          </w:tcPr>
          <w:p w14:paraId="68C2E986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installatiefirma </w:t>
            </w:r>
          </w:p>
        </w:tc>
        <w:tc>
          <w:tcPr>
            <w:tcW w:w="3969" w:type="dxa"/>
            <w:shd w:val="clear" w:color="auto" w:fill="auto"/>
          </w:tcPr>
          <w:p w14:paraId="1885AC2C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B2ADC70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A1E75" w:rsidRPr="00872AA1" w14:paraId="667E730C" w14:textId="77777777" w:rsidTr="00F56D7C">
        <w:tc>
          <w:tcPr>
            <w:tcW w:w="3261" w:type="dxa"/>
          </w:tcPr>
          <w:p w14:paraId="3BBB17E9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naam</w:t>
            </w:r>
          </w:p>
        </w:tc>
        <w:tc>
          <w:tcPr>
            <w:tcW w:w="3969" w:type="dxa"/>
            <w:shd w:val="clear" w:color="auto" w:fill="auto"/>
          </w:tcPr>
          <w:p w14:paraId="139109AF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E2D2F5A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41696E68" w14:textId="77777777" w:rsidTr="00F56D7C">
        <w:tc>
          <w:tcPr>
            <w:tcW w:w="3261" w:type="dxa"/>
          </w:tcPr>
          <w:p w14:paraId="1C108E05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adres</w:t>
            </w:r>
          </w:p>
        </w:tc>
        <w:tc>
          <w:tcPr>
            <w:tcW w:w="3969" w:type="dxa"/>
            <w:shd w:val="clear" w:color="auto" w:fill="auto"/>
          </w:tcPr>
          <w:p w14:paraId="4225168E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3DF1D08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6A4DBBFB" w14:textId="77777777" w:rsidTr="00F56D7C">
        <w:tc>
          <w:tcPr>
            <w:tcW w:w="3261" w:type="dxa"/>
          </w:tcPr>
          <w:p w14:paraId="04BD75F5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contactpersoon</w:t>
            </w:r>
          </w:p>
        </w:tc>
        <w:tc>
          <w:tcPr>
            <w:tcW w:w="3969" w:type="dxa"/>
            <w:shd w:val="clear" w:color="auto" w:fill="auto"/>
          </w:tcPr>
          <w:p w14:paraId="7362FA3D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726E5E1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684FAD0D" w14:textId="77777777" w:rsidTr="00F56D7C">
        <w:tc>
          <w:tcPr>
            <w:tcW w:w="3261" w:type="dxa"/>
          </w:tcPr>
          <w:p w14:paraId="433184D1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3969" w:type="dxa"/>
            <w:shd w:val="clear" w:color="auto" w:fill="auto"/>
          </w:tcPr>
          <w:p w14:paraId="5DC130B2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77616A5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16A4054C" w14:textId="77777777" w:rsidTr="00F56D7C">
        <w:tc>
          <w:tcPr>
            <w:tcW w:w="3261" w:type="dxa"/>
          </w:tcPr>
          <w:p w14:paraId="53AEC841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tel.</w:t>
            </w:r>
          </w:p>
        </w:tc>
        <w:tc>
          <w:tcPr>
            <w:tcW w:w="3969" w:type="dxa"/>
            <w:shd w:val="clear" w:color="auto" w:fill="auto"/>
          </w:tcPr>
          <w:p w14:paraId="73453B1B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1F95E50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35B4F19E" w14:textId="77777777" w:rsidTr="00F56D7C">
        <w:tc>
          <w:tcPr>
            <w:tcW w:w="3261" w:type="dxa"/>
          </w:tcPr>
          <w:p w14:paraId="2D6BED1B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2073FD00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CBDBAD3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16862302" w14:textId="77777777" w:rsidTr="00F56D7C">
        <w:tc>
          <w:tcPr>
            <w:tcW w:w="3261" w:type="dxa"/>
          </w:tcPr>
          <w:p w14:paraId="79A60061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onderhoudsfirma </w:t>
            </w:r>
          </w:p>
        </w:tc>
        <w:tc>
          <w:tcPr>
            <w:tcW w:w="3969" w:type="dxa"/>
            <w:shd w:val="clear" w:color="auto" w:fill="auto"/>
          </w:tcPr>
          <w:p w14:paraId="70697C1A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9CADCD2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A1E75" w:rsidRPr="00872AA1" w14:paraId="141BC311" w14:textId="77777777" w:rsidTr="00F56D7C">
        <w:tc>
          <w:tcPr>
            <w:tcW w:w="3261" w:type="dxa"/>
          </w:tcPr>
          <w:p w14:paraId="32F9B87A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naam</w:t>
            </w:r>
          </w:p>
        </w:tc>
        <w:tc>
          <w:tcPr>
            <w:tcW w:w="3969" w:type="dxa"/>
            <w:shd w:val="clear" w:color="auto" w:fill="auto"/>
          </w:tcPr>
          <w:p w14:paraId="3126F55D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E9FD0D8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01FFBC85" w14:textId="77777777" w:rsidTr="00F56D7C">
        <w:tc>
          <w:tcPr>
            <w:tcW w:w="3261" w:type="dxa"/>
          </w:tcPr>
          <w:p w14:paraId="0817196D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adres</w:t>
            </w:r>
          </w:p>
        </w:tc>
        <w:tc>
          <w:tcPr>
            <w:tcW w:w="3969" w:type="dxa"/>
            <w:shd w:val="clear" w:color="auto" w:fill="auto"/>
          </w:tcPr>
          <w:p w14:paraId="7937318D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574EEF3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204AB75F" w14:textId="77777777" w:rsidTr="00F56D7C">
        <w:tc>
          <w:tcPr>
            <w:tcW w:w="3261" w:type="dxa"/>
          </w:tcPr>
          <w:p w14:paraId="4AEFDE6E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contactpersoon</w:t>
            </w:r>
          </w:p>
        </w:tc>
        <w:tc>
          <w:tcPr>
            <w:tcW w:w="3969" w:type="dxa"/>
            <w:shd w:val="clear" w:color="auto" w:fill="auto"/>
          </w:tcPr>
          <w:p w14:paraId="6F3510EE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1D76BAD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3038CE57" w14:textId="77777777" w:rsidTr="00F56D7C">
        <w:tc>
          <w:tcPr>
            <w:tcW w:w="3261" w:type="dxa"/>
          </w:tcPr>
          <w:p w14:paraId="6D698416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3969" w:type="dxa"/>
            <w:shd w:val="clear" w:color="auto" w:fill="auto"/>
          </w:tcPr>
          <w:p w14:paraId="03FD3243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37DE7F8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872AA1" w14:paraId="6103934E" w14:textId="77777777" w:rsidTr="00F56D7C">
        <w:tc>
          <w:tcPr>
            <w:tcW w:w="3261" w:type="dxa"/>
          </w:tcPr>
          <w:p w14:paraId="0E50B0C2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tel.</w:t>
            </w:r>
          </w:p>
        </w:tc>
        <w:tc>
          <w:tcPr>
            <w:tcW w:w="3969" w:type="dxa"/>
            <w:shd w:val="clear" w:color="auto" w:fill="auto"/>
          </w:tcPr>
          <w:p w14:paraId="4899AB16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A455610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B246402" w14:textId="35514E7D" w:rsidR="00ED0715" w:rsidRDefault="00B5744E" w:rsidP="00ED0715">
      <w:pPr>
        <w:pStyle w:val="Geenafstand"/>
        <w:numPr>
          <w:ilvl w:val="0"/>
          <w:numId w:val="34"/>
        </w:numPr>
        <w:rPr>
          <w:rFonts w:asciiTheme="minorHAnsi" w:hAnsiTheme="minorHAnsi" w:cstheme="minorHAnsi"/>
          <w:b/>
          <w:sz w:val="24"/>
          <w:szCs w:val="24"/>
          <w:lang w:val="nl-BE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  <w:r w:rsidR="00ED0715">
        <w:rPr>
          <w:rFonts w:asciiTheme="minorHAnsi" w:hAnsiTheme="minorHAnsi" w:cstheme="minorHAnsi"/>
          <w:b/>
          <w:sz w:val="24"/>
          <w:szCs w:val="24"/>
        </w:rPr>
        <w:lastRenderedPageBreak/>
        <w:t>ALGEMENE G</w:t>
      </w:r>
      <w:r w:rsidR="00ED0715">
        <w:rPr>
          <w:rFonts w:asciiTheme="minorHAnsi" w:hAnsiTheme="minorHAnsi" w:cstheme="minorHAnsi"/>
          <w:b/>
          <w:sz w:val="24"/>
          <w:szCs w:val="24"/>
          <w:lang w:val="nl-BE"/>
        </w:rPr>
        <w:t xml:space="preserve">EGEVENS </w:t>
      </w:r>
    </w:p>
    <w:p w14:paraId="0AB2365A" w14:textId="77777777" w:rsidR="00ED0715" w:rsidRDefault="00ED0715" w:rsidP="00AF6BFE">
      <w:pPr>
        <w:pStyle w:val="Geenafstand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E55AA8" w:rsidRPr="00872AA1" w14:paraId="63931110" w14:textId="77777777" w:rsidTr="004B19D5">
        <w:tc>
          <w:tcPr>
            <w:tcW w:w="3261" w:type="dxa"/>
            <w:shd w:val="clear" w:color="auto" w:fill="E7E6E6" w:themeFill="background2"/>
          </w:tcPr>
          <w:p w14:paraId="27743659" w14:textId="7EED9F86" w:rsidR="00E55AA8" w:rsidRPr="007A1E75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A1E75">
              <w:rPr>
                <w:rFonts w:asciiTheme="minorHAnsi" w:hAnsiTheme="minorHAnsi" w:cstheme="minorHAnsi"/>
                <w:b/>
                <w:sz w:val="22"/>
                <w:szCs w:val="22"/>
              </w:rPr>
              <w:t>DESINFECTIE</w:t>
            </w:r>
          </w:p>
        </w:tc>
        <w:tc>
          <w:tcPr>
            <w:tcW w:w="3969" w:type="dxa"/>
            <w:shd w:val="clear" w:color="auto" w:fill="E7E6E6" w:themeFill="background2"/>
          </w:tcPr>
          <w:p w14:paraId="3055B5BF" w14:textId="77777777" w:rsidR="00E55AA8" w:rsidRPr="00872AA1" w:rsidRDefault="00E55AA8" w:rsidP="00F56D7C">
            <w:pPr>
              <w:pStyle w:val="Geenafstand"/>
              <w:ind w:right="3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E7E6E6" w:themeFill="background2"/>
          </w:tcPr>
          <w:p w14:paraId="632A29D1" w14:textId="35EE4C28" w:rsidR="00E55AA8" w:rsidRPr="00B5744E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 xml:space="preserve">extra info </w:t>
            </w:r>
          </w:p>
        </w:tc>
      </w:tr>
      <w:tr w:rsidR="00E55AA8" w:rsidRPr="00872AA1" w14:paraId="20A53AF9" w14:textId="77777777" w:rsidTr="007A1E75">
        <w:tc>
          <w:tcPr>
            <w:tcW w:w="3261" w:type="dxa"/>
            <w:vAlign w:val="bottom"/>
          </w:tcPr>
          <w:p w14:paraId="7CC071B9" w14:textId="77777777" w:rsidR="00E55AA8" w:rsidRPr="00ED0715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7DD7C761" w14:textId="77777777" w:rsidR="00E55AA8" w:rsidRPr="00ED0715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5A08DA22" w14:textId="77777777" w:rsidR="00E55AA8" w:rsidRPr="00ED0715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E55AA8" w:rsidRPr="00872AA1" w14:paraId="4E5931BF" w14:textId="77777777" w:rsidTr="007A1E75">
        <w:tc>
          <w:tcPr>
            <w:tcW w:w="3261" w:type="dxa"/>
            <w:vAlign w:val="bottom"/>
          </w:tcPr>
          <w:p w14:paraId="7DD41627" w14:textId="65A8A3EB" w:rsidR="00E55AA8" w:rsidRPr="00576D3B" w:rsidRDefault="00ED0715" w:rsidP="0021617E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  <w:r w:rsidR="007A1E75">
              <w:rPr>
                <w:rFonts w:asciiTheme="minorHAnsi" w:hAnsiTheme="minorHAnsi" w:cstheme="minorHAnsi"/>
                <w:b/>
                <w:sz w:val="22"/>
                <w:szCs w:val="22"/>
              </w:rPr>
              <w:t>hloor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via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</w:t>
            </w:r>
            <w:r w:rsidR="0021617E">
              <w:rPr>
                <w:rFonts w:asciiTheme="minorHAnsi" w:hAnsiTheme="minorHAnsi" w:cstheme="minorHAnsi"/>
                <w:b/>
                <w:sz w:val="22"/>
                <w:szCs w:val="22"/>
              </w:rPr>
              <w:t>ClO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4C62E31C" w14:textId="77777777" w:rsidR="00E55AA8" w:rsidRPr="00872AA1" w:rsidRDefault="00E55AA8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8AF7647" w14:textId="77777777" w:rsidR="00E55AA8" w:rsidRPr="00B5744E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5AA8" w:rsidRPr="00872AA1" w14:paraId="46681029" w14:textId="77777777" w:rsidTr="007A1E75">
        <w:tc>
          <w:tcPr>
            <w:tcW w:w="3261" w:type="dxa"/>
            <w:vAlign w:val="bottom"/>
          </w:tcPr>
          <w:p w14:paraId="6CAAC505" w14:textId="713A5130" w:rsidR="00E55AA8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 xml:space="preserve">type chloor </w:t>
            </w:r>
          </w:p>
        </w:tc>
        <w:tc>
          <w:tcPr>
            <w:tcW w:w="3969" w:type="dxa"/>
            <w:shd w:val="clear" w:color="auto" w:fill="auto"/>
          </w:tcPr>
          <w:p w14:paraId="6E554BD9" w14:textId="77777777" w:rsidR="00E55AA8" w:rsidRPr="00872AA1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94BA78F" w14:textId="77777777" w:rsidR="00E55AA8" w:rsidRPr="00B5744E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646A0" w:rsidRPr="00872AA1" w14:paraId="16E8C324" w14:textId="77777777" w:rsidTr="007A1E75">
        <w:tc>
          <w:tcPr>
            <w:tcW w:w="3261" w:type="dxa"/>
            <w:vAlign w:val="bottom"/>
          </w:tcPr>
          <w:p w14:paraId="2370085C" w14:textId="2EA167BC" w:rsidR="009646A0" w:rsidRPr="00576D3B" w:rsidRDefault="009646A0" w:rsidP="00ED071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 xml:space="preserve">totaal </w:t>
            </w:r>
            <w:r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verbruik: liter/</w:t>
            </w:r>
            <w:r w:rsidR="00ED0715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maand</w:t>
            </w:r>
          </w:p>
        </w:tc>
        <w:tc>
          <w:tcPr>
            <w:tcW w:w="3969" w:type="dxa"/>
            <w:shd w:val="clear" w:color="auto" w:fill="auto"/>
          </w:tcPr>
          <w:p w14:paraId="1BFD6EB7" w14:textId="77777777" w:rsidR="009646A0" w:rsidRPr="00872AA1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48D2C48" w14:textId="77777777" w:rsidR="009646A0" w:rsidRPr="00B5744E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646A0" w:rsidRPr="00872AA1" w14:paraId="660D2EB5" w14:textId="77777777" w:rsidTr="007A1E75">
        <w:tc>
          <w:tcPr>
            <w:tcW w:w="3261" w:type="dxa"/>
            <w:vAlign w:val="bottom"/>
          </w:tcPr>
          <w:p w14:paraId="44E632A5" w14:textId="00B4D69C" w:rsidR="009646A0" w:rsidRDefault="00ED0715" w:rsidP="00ED071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a</w:t>
            </w:r>
            <w:r w:rsidR="009646A0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ankoop</w:t>
            </w:r>
            <w:r w:rsidR="009646A0"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prijs</w:t>
            </w:r>
            <w:r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/</w:t>
            </w:r>
            <w:r w:rsidR="009646A0"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liter</w:t>
            </w:r>
          </w:p>
        </w:tc>
        <w:tc>
          <w:tcPr>
            <w:tcW w:w="3969" w:type="dxa"/>
            <w:shd w:val="clear" w:color="auto" w:fill="auto"/>
          </w:tcPr>
          <w:p w14:paraId="4E31CCFE" w14:textId="77777777" w:rsidR="009646A0" w:rsidRPr="00872AA1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791F913" w14:textId="77777777" w:rsidR="009646A0" w:rsidRPr="00B5744E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D0715" w:rsidRPr="00872AA1" w14:paraId="1DED8F88" w14:textId="77777777" w:rsidTr="007A1E75">
        <w:tc>
          <w:tcPr>
            <w:tcW w:w="3261" w:type="dxa"/>
            <w:vAlign w:val="bottom"/>
          </w:tcPr>
          <w:p w14:paraId="39CEE8DB" w14:textId="77777777" w:rsidR="00ED0715" w:rsidRDefault="00ED0715" w:rsidP="009646A0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51C7FD4A" w14:textId="77777777" w:rsidR="00ED0715" w:rsidRPr="00872AA1" w:rsidRDefault="00ED071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04CD0A9" w14:textId="77777777" w:rsidR="00ED0715" w:rsidRPr="00B5744E" w:rsidRDefault="00ED071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5AA8" w:rsidRPr="00872AA1" w14:paraId="426A9442" w14:textId="77777777" w:rsidTr="007A1E75">
        <w:tc>
          <w:tcPr>
            <w:tcW w:w="3261" w:type="dxa"/>
            <w:vAlign w:val="bottom"/>
          </w:tcPr>
          <w:p w14:paraId="2140CE5C" w14:textId="1479F400" w:rsidR="00E55AA8" w:rsidRPr="00ED0715" w:rsidRDefault="00ED0715" w:rsidP="00ED0715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D0715">
              <w:rPr>
                <w:rFonts w:asciiTheme="minorHAnsi" w:hAnsiTheme="minorHAnsi" w:cstheme="minorHAnsi"/>
                <w:b/>
                <w:sz w:val="22"/>
                <w:szCs w:val="22"/>
              </w:rPr>
              <w:t>Chloor via z</w:t>
            </w:r>
            <w:r w:rsidR="007A1E75" w:rsidRPr="00ED0715">
              <w:rPr>
                <w:rFonts w:asciiTheme="minorHAnsi" w:hAnsiTheme="minorHAnsi" w:cstheme="minorHAnsi"/>
                <w:b/>
                <w:sz w:val="22"/>
                <w:szCs w:val="22"/>
              </w:rPr>
              <w:t>outelektrolyse</w:t>
            </w:r>
          </w:p>
        </w:tc>
        <w:tc>
          <w:tcPr>
            <w:tcW w:w="3969" w:type="dxa"/>
            <w:shd w:val="clear" w:color="auto" w:fill="auto"/>
          </w:tcPr>
          <w:p w14:paraId="4E39749D" w14:textId="75470D01" w:rsidR="00E55AA8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ja/neen</w:t>
            </w:r>
          </w:p>
        </w:tc>
        <w:tc>
          <w:tcPr>
            <w:tcW w:w="3686" w:type="dxa"/>
            <w:shd w:val="clear" w:color="auto" w:fill="auto"/>
          </w:tcPr>
          <w:p w14:paraId="0D3B9909" w14:textId="77777777" w:rsidR="00E55AA8" w:rsidRPr="00B5744E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646A0" w:rsidRPr="00576D3B" w14:paraId="21A4BD45" w14:textId="77777777" w:rsidTr="007A1E75">
        <w:tc>
          <w:tcPr>
            <w:tcW w:w="3261" w:type="dxa"/>
          </w:tcPr>
          <w:p w14:paraId="35938333" w14:textId="754CBD55" w:rsidR="009646A0" w:rsidRDefault="009646A0" w:rsidP="00ED071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 xml:space="preserve">totaal </w:t>
            </w:r>
            <w:r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verbruik: kg</w:t>
            </w:r>
            <w:r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 xml:space="preserve"> zout</w:t>
            </w:r>
            <w:r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/</w:t>
            </w:r>
            <w:r w:rsidR="00ED0715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maand</w:t>
            </w:r>
          </w:p>
        </w:tc>
        <w:tc>
          <w:tcPr>
            <w:tcW w:w="3969" w:type="dxa"/>
            <w:shd w:val="clear" w:color="auto" w:fill="auto"/>
          </w:tcPr>
          <w:p w14:paraId="771D0ED8" w14:textId="77777777" w:rsidR="009646A0" w:rsidRPr="00576D3B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30CF7413" w14:textId="77777777" w:rsidR="009646A0" w:rsidRPr="00B5744E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E55AA8" w:rsidRPr="00576D3B" w14:paraId="16BEC637" w14:textId="77777777" w:rsidTr="007A1E75">
        <w:tc>
          <w:tcPr>
            <w:tcW w:w="3261" w:type="dxa"/>
          </w:tcPr>
          <w:p w14:paraId="0DC68557" w14:textId="7FFC3142" w:rsidR="00E55AA8" w:rsidRPr="00576D3B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Aankoopprijs per kg</w:t>
            </w:r>
          </w:p>
        </w:tc>
        <w:tc>
          <w:tcPr>
            <w:tcW w:w="3969" w:type="dxa"/>
            <w:shd w:val="clear" w:color="auto" w:fill="auto"/>
          </w:tcPr>
          <w:p w14:paraId="13F61A86" w14:textId="77777777" w:rsidR="00E55AA8" w:rsidRPr="00576D3B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636437D5" w14:textId="77777777" w:rsidR="00E55AA8" w:rsidRPr="00B5744E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A94B3D" w:rsidRPr="00872AA1" w14:paraId="1CC89059" w14:textId="77777777" w:rsidTr="007A1E75">
        <w:tc>
          <w:tcPr>
            <w:tcW w:w="3261" w:type="dxa"/>
            <w:vAlign w:val="bottom"/>
          </w:tcPr>
          <w:p w14:paraId="156ABD60" w14:textId="77777777" w:rsidR="00A94B3D" w:rsidRPr="00576D3B" w:rsidRDefault="00A94B3D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3AEFB742" w14:textId="77777777" w:rsidR="00A94B3D" w:rsidRPr="00872AA1" w:rsidRDefault="00A94B3D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9563F56" w14:textId="77777777" w:rsidR="00A94B3D" w:rsidRPr="00B5744E" w:rsidRDefault="00A94B3D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5AA8" w:rsidRPr="00872AA1" w14:paraId="6C82C6B5" w14:textId="77777777" w:rsidTr="007A1E75">
        <w:tc>
          <w:tcPr>
            <w:tcW w:w="3261" w:type="dxa"/>
            <w:vAlign w:val="bottom"/>
          </w:tcPr>
          <w:p w14:paraId="55BEAD76" w14:textId="3E103C38" w:rsidR="00E55AA8" w:rsidRPr="00576D3B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bijkomende desinfectie</w:t>
            </w:r>
          </w:p>
        </w:tc>
        <w:tc>
          <w:tcPr>
            <w:tcW w:w="3969" w:type="dxa"/>
            <w:shd w:val="clear" w:color="auto" w:fill="auto"/>
          </w:tcPr>
          <w:p w14:paraId="0F1168C1" w14:textId="77777777" w:rsidR="00E55AA8" w:rsidRPr="00872AA1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9EC6245" w14:textId="77777777" w:rsidR="00E55AA8" w:rsidRPr="00B5744E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5AA8" w:rsidRPr="00872AA1" w14:paraId="511FE517" w14:textId="77777777" w:rsidTr="007A1E75">
        <w:tc>
          <w:tcPr>
            <w:tcW w:w="3261" w:type="dxa"/>
            <w:vAlign w:val="bottom"/>
          </w:tcPr>
          <w:p w14:paraId="700DFF31" w14:textId="123E9371" w:rsidR="00E55AA8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ozon: info</w:t>
            </w:r>
          </w:p>
        </w:tc>
        <w:tc>
          <w:tcPr>
            <w:tcW w:w="3969" w:type="dxa"/>
            <w:shd w:val="clear" w:color="auto" w:fill="auto"/>
          </w:tcPr>
          <w:p w14:paraId="6403FB4D" w14:textId="77777777" w:rsidR="00E55AA8" w:rsidRPr="00872AA1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7CCA699" w14:textId="77777777" w:rsidR="00E55AA8" w:rsidRPr="00B5744E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5AA8" w:rsidRPr="00872AA1" w14:paraId="14659EF2" w14:textId="77777777" w:rsidTr="007A1E75">
        <w:tc>
          <w:tcPr>
            <w:tcW w:w="3261" w:type="dxa"/>
            <w:vAlign w:val="bottom"/>
          </w:tcPr>
          <w:p w14:paraId="4FA49552" w14:textId="1C322672" w:rsidR="00E55AA8" w:rsidRPr="00576D3B" w:rsidRDefault="009646A0" w:rsidP="009646A0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UV</w:t>
            </w:r>
            <w:r w:rsidR="007A1E75" w:rsidRPr="00576D3B">
              <w:rPr>
                <w:rFonts w:asciiTheme="minorHAnsi" w:hAnsiTheme="minorHAnsi" w:cstheme="minorHAnsi"/>
                <w:sz w:val="22"/>
                <w:szCs w:val="22"/>
              </w:rPr>
              <w:t>: info</w:t>
            </w:r>
          </w:p>
        </w:tc>
        <w:tc>
          <w:tcPr>
            <w:tcW w:w="3969" w:type="dxa"/>
            <w:shd w:val="clear" w:color="auto" w:fill="auto"/>
          </w:tcPr>
          <w:p w14:paraId="78014F31" w14:textId="77777777" w:rsidR="00E55AA8" w:rsidRPr="00872AA1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547F3EC" w14:textId="77777777" w:rsidR="00E55AA8" w:rsidRPr="00B5744E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5AA8" w:rsidRPr="00872AA1" w14:paraId="4F8A2F89" w14:textId="77777777" w:rsidTr="007A1E75">
        <w:tc>
          <w:tcPr>
            <w:tcW w:w="3261" w:type="dxa"/>
            <w:vAlign w:val="bottom"/>
          </w:tcPr>
          <w:p w14:paraId="4FC0FEAD" w14:textId="6C687090" w:rsidR="00E55AA8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waterstofperoxide: info</w:t>
            </w:r>
          </w:p>
        </w:tc>
        <w:tc>
          <w:tcPr>
            <w:tcW w:w="3969" w:type="dxa"/>
            <w:shd w:val="clear" w:color="auto" w:fill="auto"/>
          </w:tcPr>
          <w:p w14:paraId="39F71754" w14:textId="77777777" w:rsidR="00E55AA8" w:rsidRPr="00872AA1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746BB3E" w14:textId="77777777" w:rsidR="00E55AA8" w:rsidRPr="00B5744E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5AA8" w:rsidRPr="00872AA1" w14:paraId="2C34F272" w14:textId="77777777" w:rsidTr="007A1E75">
        <w:tc>
          <w:tcPr>
            <w:tcW w:w="3261" w:type="dxa"/>
            <w:vAlign w:val="bottom"/>
          </w:tcPr>
          <w:p w14:paraId="034E77D6" w14:textId="584175FA" w:rsidR="00E55AA8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andere: info</w:t>
            </w:r>
          </w:p>
        </w:tc>
        <w:tc>
          <w:tcPr>
            <w:tcW w:w="3969" w:type="dxa"/>
            <w:shd w:val="clear" w:color="auto" w:fill="auto"/>
          </w:tcPr>
          <w:p w14:paraId="7457F0C8" w14:textId="77777777" w:rsidR="00E55AA8" w:rsidRPr="00872AA1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CBD10A8" w14:textId="77777777" w:rsidR="00E55AA8" w:rsidRPr="00872AA1" w:rsidRDefault="00E55AA8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E2FE11" w14:textId="5B4ACB53" w:rsidR="00561B14" w:rsidRDefault="00561B14" w:rsidP="00AF6BFE">
      <w:pPr>
        <w:pStyle w:val="Geenafstand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7A1E75" w:rsidRPr="00872AA1" w14:paraId="7C05C060" w14:textId="77777777" w:rsidTr="004B19D5">
        <w:tc>
          <w:tcPr>
            <w:tcW w:w="3261" w:type="dxa"/>
            <w:shd w:val="clear" w:color="auto" w:fill="E7E6E6" w:themeFill="background2"/>
          </w:tcPr>
          <w:p w14:paraId="10CD930F" w14:textId="73BB05E1" w:rsidR="007A1E75" w:rsidRPr="007A1E75" w:rsidRDefault="007A1E75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Ph</w:t>
            </w:r>
            <w:r w:rsidR="004B19D5">
              <w:rPr>
                <w:rFonts w:asciiTheme="minorHAnsi" w:hAnsiTheme="minorHAnsi" w:cstheme="minorHAnsi"/>
                <w:b/>
                <w:sz w:val="22"/>
                <w:szCs w:val="22"/>
              </w:rPr>
              <w:t>-regeling</w:t>
            </w:r>
          </w:p>
        </w:tc>
        <w:tc>
          <w:tcPr>
            <w:tcW w:w="3969" w:type="dxa"/>
            <w:shd w:val="clear" w:color="auto" w:fill="E7E6E6" w:themeFill="background2"/>
          </w:tcPr>
          <w:p w14:paraId="398F58F4" w14:textId="77777777" w:rsidR="007A1E75" w:rsidRPr="00872AA1" w:rsidRDefault="007A1E75" w:rsidP="00F56D7C">
            <w:pPr>
              <w:pStyle w:val="Geenafstand"/>
              <w:ind w:right="3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E7E6E6" w:themeFill="background2"/>
          </w:tcPr>
          <w:p w14:paraId="4B544C73" w14:textId="77777777" w:rsidR="007A1E75" w:rsidRPr="00B5744E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 xml:space="preserve">extra info </w:t>
            </w:r>
          </w:p>
        </w:tc>
      </w:tr>
      <w:tr w:rsidR="007A1E75" w:rsidRPr="00872AA1" w14:paraId="7491F729" w14:textId="77777777" w:rsidTr="00F56D7C">
        <w:tc>
          <w:tcPr>
            <w:tcW w:w="3261" w:type="dxa"/>
            <w:vAlign w:val="bottom"/>
          </w:tcPr>
          <w:p w14:paraId="355E92CD" w14:textId="5BDDF96E" w:rsidR="007A1E75" w:rsidRPr="00576D3B" w:rsidRDefault="00A94B3D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type P</w:t>
            </w:r>
            <w:r w:rsidR="007A1E75" w:rsidRPr="00576D3B">
              <w:rPr>
                <w:rFonts w:asciiTheme="minorHAnsi" w:hAnsiTheme="minorHAnsi" w:cstheme="minorHAnsi"/>
                <w:sz w:val="22"/>
                <w:szCs w:val="22"/>
              </w:rPr>
              <w:t>h-correctie</w:t>
            </w:r>
          </w:p>
        </w:tc>
        <w:tc>
          <w:tcPr>
            <w:tcW w:w="3969" w:type="dxa"/>
            <w:shd w:val="clear" w:color="auto" w:fill="auto"/>
          </w:tcPr>
          <w:p w14:paraId="08328ADB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605B8DF" w14:textId="77777777" w:rsidR="007A1E75" w:rsidRPr="00872AA1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1E75" w:rsidRPr="00576D3B" w14:paraId="75B8D1F5" w14:textId="77777777" w:rsidTr="00F56D7C">
        <w:tc>
          <w:tcPr>
            <w:tcW w:w="3261" w:type="dxa"/>
            <w:vAlign w:val="bottom"/>
          </w:tcPr>
          <w:p w14:paraId="1EC3C9EC" w14:textId="11DDDC7C" w:rsidR="007A1E75" w:rsidRPr="00576D3B" w:rsidRDefault="007A1E75" w:rsidP="00ED071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 xml:space="preserve">totaal </w:t>
            </w:r>
            <w:r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verbruik: kg of liter/</w:t>
            </w:r>
            <w:r w:rsidR="00ED0715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maand</w:t>
            </w:r>
          </w:p>
        </w:tc>
        <w:tc>
          <w:tcPr>
            <w:tcW w:w="3969" w:type="dxa"/>
            <w:shd w:val="clear" w:color="auto" w:fill="auto"/>
          </w:tcPr>
          <w:p w14:paraId="5826171C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485165BD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7A1E75" w:rsidRPr="00576D3B" w14:paraId="109E1560" w14:textId="77777777" w:rsidTr="00F56D7C">
        <w:tc>
          <w:tcPr>
            <w:tcW w:w="3261" w:type="dxa"/>
            <w:vAlign w:val="bottom"/>
          </w:tcPr>
          <w:p w14:paraId="4E5B9D16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prijs per kg of liter</w:t>
            </w:r>
          </w:p>
        </w:tc>
        <w:tc>
          <w:tcPr>
            <w:tcW w:w="3969" w:type="dxa"/>
            <w:shd w:val="clear" w:color="auto" w:fill="auto"/>
          </w:tcPr>
          <w:p w14:paraId="2BA64337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246D4FE0" w14:textId="77777777" w:rsidR="007A1E75" w:rsidRPr="00576D3B" w:rsidRDefault="007A1E75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</w:tbl>
    <w:p w14:paraId="5F671641" w14:textId="79FEDA38" w:rsidR="007A1E75" w:rsidRDefault="007A1E75" w:rsidP="00AF6BFE">
      <w:pPr>
        <w:pStyle w:val="Geenafstand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7A1E75" w:rsidRPr="00872AA1" w14:paraId="09AE5341" w14:textId="77777777" w:rsidTr="004B19D5">
        <w:tc>
          <w:tcPr>
            <w:tcW w:w="3261" w:type="dxa"/>
            <w:shd w:val="clear" w:color="auto" w:fill="E7E6E6" w:themeFill="background2"/>
          </w:tcPr>
          <w:p w14:paraId="573937C2" w14:textId="54AF2032" w:rsidR="007A1E75" w:rsidRPr="00576D3B" w:rsidRDefault="007A1E75" w:rsidP="007A1E75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MEET-EN REGELTECHNIEK</w:t>
            </w:r>
          </w:p>
        </w:tc>
        <w:tc>
          <w:tcPr>
            <w:tcW w:w="3969" w:type="dxa"/>
            <w:shd w:val="clear" w:color="auto" w:fill="E7E6E6" w:themeFill="background2"/>
          </w:tcPr>
          <w:p w14:paraId="491CE2AB" w14:textId="77777777" w:rsidR="007A1E75" w:rsidRPr="00872AA1" w:rsidRDefault="007A1E75" w:rsidP="007A1E7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E7E6E6" w:themeFill="background2"/>
          </w:tcPr>
          <w:p w14:paraId="7430A81D" w14:textId="669700E9" w:rsidR="007A1E75" w:rsidRPr="00872AA1" w:rsidRDefault="00B5744E" w:rsidP="007A1E7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extra info</w:t>
            </w:r>
          </w:p>
        </w:tc>
      </w:tr>
      <w:tr w:rsidR="007A1E75" w:rsidRPr="00872AA1" w14:paraId="5D6530F1" w14:textId="77777777" w:rsidTr="00F56D7C">
        <w:tc>
          <w:tcPr>
            <w:tcW w:w="3261" w:type="dxa"/>
          </w:tcPr>
          <w:p w14:paraId="1B93070C" w14:textId="77777777" w:rsidR="007A1E75" w:rsidRPr="00576D3B" w:rsidRDefault="007A1E75" w:rsidP="007A1E7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toestel</w:t>
            </w:r>
          </w:p>
        </w:tc>
        <w:tc>
          <w:tcPr>
            <w:tcW w:w="3969" w:type="dxa"/>
          </w:tcPr>
          <w:p w14:paraId="72822A61" w14:textId="77777777" w:rsidR="007A1E75" w:rsidRPr="00872AA1" w:rsidRDefault="007A1E75" w:rsidP="007A1E7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</w:tcPr>
          <w:p w14:paraId="06A0AEF9" w14:textId="77777777" w:rsidR="007A1E75" w:rsidRPr="00872AA1" w:rsidRDefault="007A1E75" w:rsidP="007A1E7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7A1E75" w:rsidRPr="00872AA1" w14:paraId="1C42CF8B" w14:textId="77777777" w:rsidTr="00F56D7C">
        <w:tc>
          <w:tcPr>
            <w:tcW w:w="3261" w:type="dxa"/>
          </w:tcPr>
          <w:p w14:paraId="0E136705" w14:textId="77777777" w:rsidR="007A1E75" w:rsidRPr="00576D3B" w:rsidRDefault="007A1E75" w:rsidP="007A1E75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gemeten parameters</w:t>
            </w:r>
          </w:p>
        </w:tc>
        <w:tc>
          <w:tcPr>
            <w:tcW w:w="3969" w:type="dxa"/>
          </w:tcPr>
          <w:p w14:paraId="1963D9A6" w14:textId="77777777" w:rsidR="007A1E75" w:rsidRPr="00872AA1" w:rsidRDefault="007A1E75" w:rsidP="007A1E75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</w:tcPr>
          <w:p w14:paraId="26A17CF0" w14:textId="77777777" w:rsidR="007A1E75" w:rsidRPr="00872AA1" w:rsidRDefault="007A1E75" w:rsidP="007A1E75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</w:p>
        </w:tc>
      </w:tr>
    </w:tbl>
    <w:p w14:paraId="61D05783" w14:textId="5A812880" w:rsidR="00502A5E" w:rsidRDefault="00502A5E" w:rsidP="000B236A">
      <w:pPr>
        <w:pStyle w:val="Geenafstand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B5744E" w:rsidRPr="00872AA1" w14:paraId="6B3D0722" w14:textId="77777777" w:rsidTr="004B19D5">
        <w:tc>
          <w:tcPr>
            <w:tcW w:w="3261" w:type="dxa"/>
            <w:shd w:val="clear" w:color="auto" w:fill="E7E6E6" w:themeFill="background2"/>
            <w:vAlign w:val="bottom"/>
          </w:tcPr>
          <w:p w14:paraId="7B472F78" w14:textId="52D9B6A7" w:rsidR="00B5744E" w:rsidRPr="00576D3B" w:rsidRDefault="00B5744E" w:rsidP="00B5744E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TOTAAL BADBEZETTING</w:t>
            </w:r>
          </w:p>
        </w:tc>
        <w:tc>
          <w:tcPr>
            <w:tcW w:w="3969" w:type="dxa"/>
            <w:shd w:val="clear" w:color="auto" w:fill="E7E6E6" w:themeFill="background2"/>
          </w:tcPr>
          <w:p w14:paraId="74F50AAC" w14:textId="16DE2759" w:rsidR="00B5744E" w:rsidRPr="00B5744E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van alle baden samen </w:t>
            </w:r>
          </w:p>
        </w:tc>
        <w:tc>
          <w:tcPr>
            <w:tcW w:w="3686" w:type="dxa"/>
            <w:shd w:val="clear" w:color="auto" w:fill="E7E6E6" w:themeFill="background2"/>
          </w:tcPr>
          <w:p w14:paraId="77A760E4" w14:textId="0AEDEC42" w:rsidR="00B5744E" w:rsidRPr="00872AA1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extra info</w:t>
            </w:r>
          </w:p>
        </w:tc>
      </w:tr>
      <w:tr w:rsidR="00B5744E" w:rsidRPr="00872AA1" w14:paraId="7A818322" w14:textId="77777777" w:rsidTr="00B5744E">
        <w:tc>
          <w:tcPr>
            <w:tcW w:w="3261" w:type="dxa"/>
            <w:vAlign w:val="bottom"/>
          </w:tcPr>
          <w:p w14:paraId="1F478A61" w14:textId="28B8DD3E" w:rsidR="00B5744E" w:rsidRPr="00576D3B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>zwemmers/dag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16947BCA" w14:textId="77777777" w:rsidR="00B5744E" w:rsidRPr="00872AA1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95DB1F9" w14:textId="77777777" w:rsidR="00B5744E" w:rsidRPr="00872AA1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44E" w:rsidRPr="00872AA1" w14:paraId="01CB340D" w14:textId="77777777" w:rsidTr="00B5744E">
        <w:tc>
          <w:tcPr>
            <w:tcW w:w="3261" w:type="dxa"/>
            <w:vAlign w:val="bottom"/>
          </w:tcPr>
          <w:p w14:paraId="55909BD9" w14:textId="4185B6BF" w:rsidR="00B5744E" w:rsidRPr="00576D3B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bij piekbezetting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(zwemmers/uur)</w:t>
            </w:r>
          </w:p>
        </w:tc>
        <w:tc>
          <w:tcPr>
            <w:tcW w:w="3969" w:type="dxa"/>
            <w:shd w:val="clear" w:color="auto" w:fill="auto"/>
          </w:tcPr>
          <w:p w14:paraId="27B7AE46" w14:textId="77777777" w:rsidR="00B5744E" w:rsidRPr="00872AA1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CA5701F" w14:textId="77777777" w:rsidR="00B5744E" w:rsidRPr="00872AA1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7FBA073" w14:textId="77777777" w:rsidR="00B5744E" w:rsidRDefault="00B5744E" w:rsidP="000B236A">
      <w:pPr>
        <w:pStyle w:val="Geenafstand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A94B3D" w:rsidRPr="00872AA1" w14:paraId="1B08991C" w14:textId="77777777" w:rsidTr="00F56D7C">
        <w:tc>
          <w:tcPr>
            <w:tcW w:w="3261" w:type="dxa"/>
            <w:shd w:val="clear" w:color="auto" w:fill="E7E6E6" w:themeFill="background2"/>
          </w:tcPr>
          <w:p w14:paraId="0B859328" w14:textId="77777777" w:rsidR="00A94B3D" w:rsidRPr="007A1E75" w:rsidRDefault="00A94B3D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TOTAAL WATERVERBRUIK</w:t>
            </w:r>
          </w:p>
        </w:tc>
        <w:tc>
          <w:tcPr>
            <w:tcW w:w="3969" w:type="dxa"/>
            <w:shd w:val="clear" w:color="auto" w:fill="E7E6E6" w:themeFill="background2"/>
          </w:tcPr>
          <w:p w14:paraId="1E6B26F2" w14:textId="4B8D65EE" w:rsidR="00A94B3D" w:rsidRPr="00872AA1" w:rsidRDefault="003303B3" w:rsidP="00F56D7C">
            <w:pPr>
              <w:pStyle w:val="Geenafstand"/>
              <w:ind w:right="3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="009646A0">
              <w:rPr>
                <w:rFonts w:asciiTheme="minorHAnsi" w:hAnsiTheme="minorHAnsi" w:cstheme="minorHAnsi"/>
                <w:sz w:val="22"/>
                <w:szCs w:val="22"/>
              </w:rPr>
              <w:t xml:space="preserve">an alle baden samen </w:t>
            </w:r>
          </w:p>
        </w:tc>
        <w:tc>
          <w:tcPr>
            <w:tcW w:w="3686" w:type="dxa"/>
            <w:shd w:val="clear" w:color="auto" w:fill="E7E6E6" w:themeFill="background2"/>
          </w:tcPr>
          <w:p w14:paraId="0FC1DB59" w14:textId="77777777" w:rsidR="00A94B3D" w:rsidRPr="00B5744E" w:rsidRDefault="00A94B3D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 xml:space="preserve">extra info </w:t>
            </w:r>
          </w:p>
        </w:tc>
      </w:tr>
      <w:tr w:rsidR="00A94B3D" w:rsidRPr="00872AA1" w14:paraId="2BB7B62C" w14:textId="77777777" w:rsidTr="00F56D7C">
        <w:tc>
          <w:tcPr>
            <w:tcW w:w="3261" w:type="dxa"/>
            <w:vAlign w:val="bottom"/>
          </w:tcPr>
          <w:p w14:paraId="33E68E5B" w14:textId="77777777" w:rsidR="00A94B3D" w:rsidRPr="00576D3B" w:rsidRDefault="00A94B3D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 per dag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2EF001F7" w14:textId="77777777" w:rsidR="00A94B3D" w:rsidRPr="00872AA1" w:rsidRDefault="00A94B3D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8883074" w14:textId="77777777" w:rsidR="00A94B3D" w:rsidRPr="00872AA1" w:rsidRDefault="00A94B3D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0D69256" w14:textId="52B8BCE4" w:rsidR="007A1E75" w:rsidRDefault="007A1E75" w:rsidP="000B236A">
      <w:pPr>
        <w:pStyle w:val="Geenafstand"/>
        <w:rPr>
          <w:rFonts w:asciiTheme="minorHAnsi" w:hAnsiTheme="minorHAnsi" w:cstheme="minorHAnsi"/>
          <w:sz w:val="24"/>
          <w:szCs w:val="24"/>
        </w:rPr>
      </w:pPr>
    </w:p>
    <w:p w14:paraId="43B3B7EE" w14:textId="7C610986" w:rsidR="007A1E75" w:rsidRDefault="00B5744E" w:rsidP="00ED0715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60D18B3F" w14:textId="4084F7FC" w:rsidR="00ED0715" w:rsidRDefault="00ED0715" w:rsidP="00CB0FA2">
      <w:pPr>
        <w:pStyle w:val="Geenafstand"/>
        <w:numPr>
          <w:ilvl w:val="0"/>
          <w:numId w:val="34"/>
        </w:numPr>
        <w:rPr>
          <w:rFonts w:asciiTheme="minorHAnsi" w:hAnsiTheme="minorHAnsi" w:cstheme="minorHAnsi"/>
          <w:b/>
          <w:sz w:val="24"/>
          <w:szCs w:val="24"/>
          <w:lang w:val="nl-BE"/>
        </w:rPr>
      </w:pPr>
      <w:r>
        <w:rPr>
          <w:rFonts w:asciiTheme="minorHAnsi" w:hAnsiTheme="minorHAnsi" w:cstheme="minorHAnsi"/>
          <w:b/>
          <w:sz w:val="24"/>
          <w:szCs w:val="24"/>
          <w:lang w:val="nl-BE"/>
        </w:rPr>
        <w:lastRenderedPageBreak/>
        <w:t>GEGEVENS PER BAD</w:t>
      </w:r>
    </w:p>
    <w:p w14:paraId="270753CD" w14:textId="1D0841D0" w:rsidR="00ED0715" w:rsidRPr="002E5B09" w:rsidRDefault="00ED0715" w:rsidP="00ED0715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   </w:t>
      </w:r>
    </w:p>
    <w:p w14:paraId="2DCCDB57" w14:textId="77777777" w:rsidR="00ED0715" w:rsidRDefault="00ED0715" w:rsidP="000B236A">
      <w:pPr>
        <w:pStyle w:val="Geenafstand"/>
        <w:rPr>
          <w:rFonts w:asciiTheme="minorHAnsi" w:hAnsiTheme="minorHAnsi" w:cstheme="minorHAnsi"/>
          <w:sz w:val="24"/>
          <w:szCs w:val="24"/>
        </w:rPr>
        <w:sectPr w:rsidR="00ED0715" w:rsidSect="00B5744E">
          <w:headerReference w:type="default" r:id="rId11"/>
          <w:footerReference w:type="default" r:id="rId12"/>
          <w:pgSz w:w="11906" w:h="16838" w:code="9"/>
          <w:pgMar w:top="2127" w:right="1440" w:bottom="426" w:left="1440" w:header="720" w:footer="0" w:gutter="0"/>
          <w:cols w:space="720"/>
          <w:docGrid w:linePitch="381"/>
        </w:sect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BE69DC" w:rsidRPr="00872AA1" w14:paraId="3F54982F" w14:textId="77777777" w:rsidTr="004B19D5">
        <w:tc>
          <w:tcPr>
            <w:tcW w:w="3261" w:type="dxa"/>
            <w:shd w:val="clear" w:color="auto" w:fill="E7E6E6" w:themeFill="background2"/>
          </w:tcPr>
          <w:p w14:paraId="7C218806" w14:textId="4EB0CCC5" w:rsidR="00BE69DC" w:rsidRPr="00576D3B" w:rsidRDefault="00B5744E" w:rsidP="003D3217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GEGEVENS PER BAD</w:t>
            </w:r>
          </w:p>
          <w:p w14:paraId="529B5F46" w14:textId="2534F82C" w:rsidR="00BE69DC" w:rsidRPr="00576D3B" w:rsidRDefault="00BE69DC" w:rsidP="003D3217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2DA2E941" w14:textId="2C0A0809" w:rsidR="00BE69DC" w:rsidRPr="00872AA1" w:rsidRDefault="00881A3D" w:rsidP="00B2301D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zwembad 1</w:t>
            </w:r>
          </w:p>
        </w:tc>
        <w:tc>
          <w:tcPr>
            <w:tcW w:w="3686" w:type="dxa"/>
            <w:shd w:val="clear" w:color="auto" w:fill="E7E6E6" w:themeFill="background2"/>
          </w:tcPr>
          <w:p w14:paraId="5DDB40DF" w14:textId="2A584B80" w:rsidR="00BE69DC" w:rsidRPr="00EF31E8" w:rsidRDefault="00EF31E8" w:rsidP="00B2301D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EF31E8">
              <w:rPr>
                <w:rFonts w:asciiTheme="minorHAnsi" w:hAnsiTheme="minorHAnsi" w:cstheme="minorHAnsi"/>
                <w:sz w:val="22"/>
                <w:szCs w:val="22"/>
              </w:rPr>
              <w:t>extra info</w:t>
            </w:r>
          </w:p>
        </w:tc>
      </w:tr>
      <w:tr w:rsidR="00917546" w:rsidRPr="00872AA1" w14:paraId="0D156837" w14:textId="77777777" w:rsidTr="00B5744E">
        <w:tc>
          <w:tcPr>
            <w:tcW w:w="3261" w:type="dxa"/>
          </w:tcPr>
          <w:p w14:paraId="1ADEEBD1" w14:textId="1A04522F" w:rsidR="00B2301D" w:rsidRPr="00C50BD1" w:rsidRDefault="002E5B09" w:rsidP="003D3217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GoBack"/>
            <w:r w:rsidRPr="00C50BD1">
              <w:rPr>
                <w:rFonts w:asciiTheme="minorHAnsi" w:hAnsiTheme="minorHAnsi" w:cstheme="minorHAnsi"/>
                <w:b/>
                <w:sz w:val="22"/>
                <w:szCs w:val="22"/>
              </w:rPr>
              <w:t>benaming</w:t>
            </w:r>
            <w:bookmarkEnd w:id="0"/>
          </w:p>
        </w:tc>
        <w:tc>
          <w:tcPr>
            <w:tcW w:w="3969" w:type="dxa"/>
            <w:shd w:val="clear" w:color="auto" w:fill="auto"/>
          </w:tcPr>
          <w:p w14:paraId="75096D17" w14:textId="77777777" w:rsidR="00B2301D" w:rsidRPr="00872AA1" w:rsidRDefault="00B2301D" w:rsidP="00B2301D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5AB0618" w14:textId="77777777" w:rsidR="00B2301D" w:rsidRPr="00872AA1" w:rsidRDefault="00B2301D" w:rsidP="00B2301D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85133" w:rsidRPr="00872AA1" w14:paraId="3E175623" w14:textId="77777777" w:rsidTr="00B5744E">
        <w:tc>
          <w:tcPr>
            <w:tcW w:w="3261" w:type="dxa"/>
            <w:vAlign w:val="bottom"/>
          </w:tcPr>
          <w:p w14:paraId="67870D94" w14:textId="3214B825" w:rsidR="00A85133" w:rsidRPr="00576D3B" w:rsidRDefault="002E5B09" w:rsidP="00715446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oppervlak (l</w:t>
            </w:r>
            <w:r w:rsidR="00715446">
              <w:rPr>
                <w:rFonts w:asciiTheme="minorHAnsi" w:hAnsiTheme="minorHAnsi" w:cstheme="minorHAnsi"/>
                <w:sz w:val="22"/>
                <w:szCs w:val="22"/>
              </w:rPr>
              <w:t xml:space="preserve">engte 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r w:rsidR="0071544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715446">
              <w:rPr>
                <w:rFonts w:asciiTheme="minorHAnsi" w:hAnsiTheme="minorHAnsi" w:cstheme="minorHAnsi"/>
                <w:sz w:val="22"/>
                <w:szCs w:val="22"/>
              </w:rPr>
              <w:t>reedte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4320C5B3" w14:textId="661149D2" w:rsidR="00A85133" w:rsidRPr="00872AA1" w:rsidRDefault="00A85133" w:rsidP="005178F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B4D432F" w14:textId="341A5C8C" w:rsidR="00A85133" w:rsidRPr="00872AA1" w:rsidRDefault="00A85133" w:rsidP="005178F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85133" w:rsidRPr="00872AA1" w14:paraId="7C578D18" w14:textId="77777777" w:rsidTr="00B5744E">
        <w:tc>
          <w:tcPr>
            <w:tcW w:w="3261" w:type="dxa"/>
            <w:vAlign w:val="bottom"/>
          </w:tcPr>
          <w:p w14:paraId="4C493924" w14:textId="42B748F6" w:rsidR="00A85133" w:rsidRPr="00576D3B" w:rsidRDefault="002E5B09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volume (m³)</w:t>
            </w:r>
          </w:p>
        </w:tc>
        <w:tc>
          <w:tcPr>
            <w:tcW w:w="3969" w:type="dxa"/>
            <w:shd w:val="clear" w:color="auto" w:fill="auto"/>
          </w:tcPr>
          <w:p w14:paraId="3021E7C8" w14:textId="4049F27A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FC5A4FF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7546" w:rsidRPr="00872AA1" w14:paraId="776CC2DB" w14:textId="77777777" w:rsidTr="00B5744E">
        <w:tc>
          <w:tcPr>
            <w:tcW w:w="3261" w:type="dxa"/>
            <w:vAlign w:val="bottom"/>
          </w:tcPr>
          <w:p w14:paraId="511DF8BC" w14:textId="4F7F363E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pomp capaciteit (m³/u):</w:t>
            </w:r>
          </w:p>
        </w:tc>
        <w:tc>
          <w:tcPr>
            <w:tcW w:w="3969" w:type="dxa"/>
            <w:shd w:val="clear" w:color="auto" w:fill="auto"/>
          </w:tcPr>
          <w:p w14:paraId="05DC2555" w14:textId="34A5CCE1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990E9F8" w14:textId="6FE80F74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7546" w:rsidRPr="00872AA1" w14:paraId="28F79E1F" w14:textId="77777777" w:rsidTr="00B5744E">
        <w:tc>
          <w:tcPr>
            <w:tcW w:w="3261" w:type="dxa"/>
            <w:vAlign w:val="bottom"/>
          </w:tcPr>
          <w:p w14:paraId="6D69EC3E" w14:textId="5A2DCB86" w:rsidR="00A85133" w:rsidRPr="00576D3B" w:rsidRDefault="002E5B09" w:rsidP="002E5B09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rondpomptijd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(u):</w:t>
            </w:r>
          </w:p>
        </w:tc>
        <w:tc>
          <w:tcPr>
            <w:tcW w:w="3969" w:type="dxa"/>
            <w:shd w:val="clear" w:color="auto" w:fill="auto"/>
          </w:tcPr>
          <w:p w14:paraId="1398F3FF" w14:textId="57B1916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6DD53FA5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917546" w:rsidRPr="00872AA1" w14:paraId="0C963F20" w14:textId="77777777" w:rsidTr="00B5744E">
        <w:tc>
          <w:tcPr>
            <w:tcW w:w="3261" w:type="dxa"/>
            <w:vAlign w:val="bottom"/>
          </w:tcPr>
          <w:p w14:paraId="7109EB13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14:paraId="248C236D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2F37D940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917546" w:rsidRPr="00872AA1" w14:paraId="37B61451" w14:textId="77777777" w:rsidTr="00B5744E">
        <w:tc>
          <w:tcPr>
            <w:tcW w:w="3261" w:type="dxa"/>
            <w:vAlign w:val="bottom"/>
          </w:tcPr>
          <w:p w14:paraId="6B288B28" w14:textId="16B2593D" w:rsidR="00A85133" w:rsidRPr="00576D3B" w:rsidRDefault="002E5B09" w:rsidP="00A85133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filter</w:t>
            </w:r>
          </w:p>
        </w:tc>
        <w:tc>
          <w:tcPr>
            <w:tcW w:w="3969" w:type="dxa"/>
            <w:shd w:val="clear" w:color="auto" w:fill="auto"/>
          </w:tcPr>
          <w:p w14:paraId="0D6F6E01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06DBC235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917546" w:rsidRPr="00872AA1" w14:paraId="73AA563D" w14:textId="77777777" w:rsidTr="00B5744E">
        <w:tc>
          <w:tcPr>
            <w:tcW w:w="3261" w:type="dxa"/>
            <w:vAlign w:val="bottom"/>
          </w:tcPr>
          <w:p w14:paraId="5ACBB6B0" w14:textId="15C68EDD" w:rsidR="00A85133" w:rsidRPr="00576D3B" w:rsidRDefault="002E5B09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type filter</w:t>
            </w:r>
          </w:p>
        </w:tc>
        <w:tc>
          <w:tcPr>
            <w:tcW w:w="3969" w:type="dxa"/>
            <w:shd w:val="clear" w:color="auto" w:fill="auto"/>
          </w:tcPr>
          <w:p w14:paraId="542C6FAE" w14:textId="4B7C9330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47C535B6" w14:textId="52240910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1D6EA6" w:rsidRPr="00872AA1" w14:paraId="1C142DE5" w14:textId="77777777" w:rsidTr="00B5744E">
        <w:tc>
          <w:tcPr>
            <w:tcW w:w="3261" w:type="dxa"/>
            <w:vAlign w:val="bottom"/>
          </w:tcPr>
          <w:p w14:paraId="670430AF" w14:textId="370645D4" w:rsidR="001D6EA6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filtratie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bed</w:t>
            </w:r>
          </w:p>
        </w:tc>
        <w:tc>
          <w:tcPr>
            <w:tcW w:w="3969" w:type="dxa"/>
            <w:shd w:val="clear" w:color="auto" w:fill="auto"/>
          </w:tcPr>
          <w:p w14:paraId="26CC9B8B" w14:textId="05277341" w:rsidR="001D6EA6" w:rsidRPr="00872AA1" w:rsidRDefault="001D6EA6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1277E18A" w14:textId="77777777" w:rsidR="001D6EA6" w:rsidRPr="00872AA1" w:rsidRDefault="001D6EA6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A85133" w:rsidRPr="00576D3B" w14:paraId="6725B019" w14:textId="77777777" w:rsidTr="00B5744E">
        <w:tc>
          <w:tcPr>
            <w:tcW w:w="3261" w:type="dxa"/>
            <w:vAlign w:val="bottom"/>
          </w:tcPr>
          <w:p w14:paraId="5BB7BBB3" w14:textId="01D56C36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filtratie snelheid (m³/u/m²):</w:t>
            </w:r>
          </w:p>
        </w:tc>
        <w:tc>
          <w:tcPr>
            <w:tcW w:w="3969" w:type="dxa"/>
            <w:shd w:val="clear" w:color="auto" w:fill="auto"/>
          </w:tcPr>
          <w:p w14:paraId="32A89D4B" w14:textId="557D3DC8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09A702DE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917546" w:rsidRPr="00872AA1" w14:paraId="6D921B4F" w14:textId="77777777" w:rsidTr="00B5744E">
        <w:tc>
          <w:tcPr>
            <w:tcW w:w="3261" w:type="dxa"/>
            <w:vAlign w:val="bottom"/>
          </w:tcPr>
          <w:p w14:paraId="5979A01D" w14:textId="6DFA15F9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spoelfrequentie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aantal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/week)</w:t>
            </w:r>
          </w:p>
        </w:tc>
        <w:tc>
          <w:tcPr>
            <w:tcW w:w="3969" w:type="dxa"/>
            <w:shd w:val="clear" w:color="auto" w:fill="auto"/>
          </w:tcPr>
          <w:p w14:paraId="2A00712C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6E026964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917546" w:rsidRPr="00872AA1" w14:paraId="022D6A58" w14:textId="77777777" w:rsidTr="00B5744E">
        <w:tc>
          <w:tcPr>
            <w:tcW w:w="3261" w:type="dxa"/>
            <w:vAlign w:val="bottom"/>
          </w:tcPr>
          <w:p w14:paraId="6C6B4BF8" w14:textId="4EDB782E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spoeltijd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(min)</w:t>
            </w:r>
          </w:p>
        </w:tc>
        <w:tc>
          <w:tcPr>
            <w:tcW w:w="3969" w:type="dxa"/>
            <w:shd w:val="clear" w:color="auto" w:fill="auto"/>
          </w:tcPr>
          <w:p w14:paraId="6B4E5F07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38A08C26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917546" w:rsidRPr="00872AA1" w14:paraId="172B1700" w14:textId="77777777" w:rsidTr="00B5744E">
        <w:tc>
          <w:tcPr>
            <w:tcW w:w="3261" w:type="dxa"/>
            <w:vAlign w:val="bottom"/>
          </w:tcPr>
          <w:p w14:paraId="63DCEDC0" w14:textId="50F868FC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14:paraId="2D99BDB0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7E0EC1BB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917546" w:rsidRPr="00872AA1" w14:paraId="4926EACB" w14:textId="77777777" w:rsidTr="00B5744E">
        <w:tc>
          <w:tcPr>
            <w:tcW w:w="3261" w:type="dxa"/>
            <w:vAlign w:val="bottom"/>
          </w:tcPr>
          <w:p w14:paraId="06467CA0" w14:textId="77227E9E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chloor: actuele situatie</w:t>
            </w:r>
          </w:p>
        </w:tc>
        <w:tc>
          <w:tcPr>
            <w:tcW w:w="3969" w:type="dxa"/>
            <w:shd w:val="clear" w:color="auto" w:fill="auto"/>
          </w:tcPr>
          <w:p w14:paraId="5927C331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5780A10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917546" w:rsidRPr="00872AA1" w14:paraId="4C604CF4" w14:textId="77777777" w:rsidTr="00B5744E">
        <w:tc>
          <w:tcPr>
            <w:tcW w:w="3261" w:type="dxa"/>
            <w:vAlign w:val="bottom"/>
          </w:tcPr>
          <w:p w14:paraId="0B22E318" w14:textId="1AF9C2F4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vrij beschikbaar chloor waarde</w:t>
            </w:r>
          </w:p>
        </w:tc>
        <w:tc>
          <w:tcPr>
            <w:tcW w:w="3969" w:type="dxa"/>
            <w:shd w:val="clear" w:color="auto" w:fill="auto"/>
          </w:tcPr>
          <w:p w14:paraId="546EB6FB" w14:textId="50A3A64B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66E9BEB" w14:textId="1B3162AF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917546" w:rsidRPr="00872AA1" w14:paraId="08BD3503" w14:textId="77777777" w:rsidTr="00B5744E">
        <w:tc>
          <w:tcPr>
            <w:tcW w:w="3261" w:type="dxa"/>
            <w:vAlign w:val="bottom"/>
          </w:tcPr>
          <w:p w14:paraId="3C5F55CA" w14:textId="3D852B38" w:rsidR="00A85133" w:rsidRPr="00576D3B" w:rsidRDefault="002E5B09" w:rsidP="00067E47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gebonden chloor waarde</w:t>
            </w:r>
          </w:p>
        </w:tc>
        <w:tc>
          <w:tcPr>
            <w:tcW w:w="3969" w:type="dxa"/>
            <w:shd w:val="clear" w:color="auto" w:fill="auto"/>
          </w:tcPr>
          <w:p w14:paraId="306B06D1" w14:textId="0553AB7E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4F15100" w14:textId="312F7978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917546" w:rsidRPr="00576D3B" w14:paraId="411D5935" w14:textId="77777777" w:rsidTr="00B5744E">
        <w:tc>
          <w:tcPr>
            <w:tcW w:w="3261" w:type="dxa"/>
            <w:vAlign w:val="bottom"/>
          </w:tcPr>
          <w:p w14:paraId="2A6FB170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19F6E198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2F3937C5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917546" w:rsidRPr="00872AA1" w14:paraId="0E7B2103" w14:textId="77777777" w:rsidTr="00B5744E">
        <w:tc>
          <w:tcPr>
            <w:tcW w:w="3261" w:type="dxa"/>
            <w:vAlign w:val="bottom"/>
          </w:tcPr>
          <w:p w14:paraId="01EA34D7" w14:textId="5DA769EE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ph: actuele situatie</w:t>
            </w:r>
          </w:p>
        </w:tc>
        <w:tc>
          <w:tcPr>
            <w:tcW w:w="3969" w:type="dxa"/>
            <w:shd w:val="clear" w:color="auto" w:fill="auto"/>
          </w:tcPr>
          <w:p w14:paraId="10F9C40C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8E2C3B7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7546" w:rsidRPr="00872AA1" w14:paraId="0AE91337" w14:textId="77777777" w:rsidTr="00B5744E">
        <w:tc>
          <w:tcPr>
            <w:tcW w:w="3261" w:type="dxa"/>
            <w:vAlign w:val="bottom"/>
          </w:tcPr>
          <w:p w14:paraId="4F19AA01" w14:textId="59C6F154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ph-waarde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269BD2FD" w14:textId="04B1F645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2F9F998" w14:textId="44BC3E61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7546" w:rsidRPr="00576D3B" w14:paraId="04DB3FE3" w14:textId="77777777" w:rsidTr="00B5744E">
        <w:tc>
          <w:tcPr>
            <w:tcW w:w="3261" w:type="dxa"/>
            <w:vAlign w:val="bottom"/>
          </w:tcPr>
          <w:p w14:paraId="0F8689DE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3763CFB5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0B24263A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917546" w:rsidRPr="00576D3B" w14:paraId="368C89F3" w14:textId="77777777" w:rsidTr="00B5744E">
        <w:tc>
          <w:tcPr>
            <w:tcW w:w="3261" w:type="dxa"/>
            <w:vAlign w:val="bottom"/>
          </w:tcPr>
          <w:p w14:paraId="080E83FF" w14:textId="602BF3B1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water parameters (testresultaten toe te voegen )</w:t>
            </w:r>
          </w:p>
        </w:tc>
        <w:tc>
          <w:tcPr>
            <w:tcW w:w="3969" w:type="dxa"/>
            <w:shd w:val="clear" w:color="auto" w:fill="auto"/>
          </w:tcPr>
          <w:p w14:paraId="2FEA92B9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550B88D1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9646A0" w:rsidRPr="00872AA1" w14:paraId="6A4F862A" w14:textId="77777777" w:rsidTr="00F56D7C">
        <w:tc>
          <w:tcPr>
            <w:tcW w:w="3261" w:type="dxa"/>
            <w:vAlign w:val="bottom"/>
          </w:tcPr>
          <w:p w14:paraId="61AC70DF" w14:textId="77777777" w:rsidR="009646A0" w:rsidRPr="00576D3B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chloraat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 xml:space="preserve"> (mg/l)</w:t>
            </w:r>
          </w:p>
        </w:tc>
        <w:tc>
          <w:tcPr>
            <w:tcW w:w="3969" w:type="dxa"/>
            <w:shd w:val="clear" w:color="auto" w:fill="auto"/>
          </w:tcPr>
          <w:p w14:paraId="2F72FA3F" w14:textId="77777777" w:rsidR="009646A0" w:rsidRPr="00872AA1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68F7178E" w14:textId="77777777" w:rsidR="009646A0" w:rsidRPr="00872AA1" w:rsidRDefault="009646A0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917546" w:rsidRPr="00872AA1" w14:paraId="717DDC50" w14:textId="77777777" w:rsidTr="00B5744E">
        <w:tc>
          <w:tcPr>
            <w:tcW w:w="3261" w:type="dxa"/>
            <w:vAlign w:val="bottom"/>
          </w:tcPr>
          <w:p w14:paraId="5EC0B951" w14:textId="7E542EC2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temperatuur (°c)</w:t>
            </w:r>
          </w:p>
        </w:tc>
        <w:tc>
          <w:tcPr>
            <w:tcW w:w="3969" w:type="dxa"/>
            <w:shd w:val="clear" w:color="auto" w:fill="auto"/>
          </w:tcPr>
          <w:p w14:paraId="22923916" w14:textId="23216C0E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EA4C09B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7546" w:rsidRPr="00872AA1" w14:paraId="169B76D2" w14:textId="77777777" w:rsidTr="00B5744E">
        <w:tc>
          <w:tcPr>
            <w:tcW w:w="3261" w:type="dxa"/>
            <w:vAlign w:val="bottom"/>
          </w:tcPr>
          <w:p w14:paraId="3FFECA66" w14:textId="2131BEF1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bicarbonaat (mg/l)</w:t>
            </w:r>
          </w:p>
        </w:tc>
        <w:tc>
          <w:tcPr>
            <w:tcW w:w="3969" w:type="dxa"/>
            <w:shd w:val="clear" w:color="auto" w:fill="auto"/>
          </w:tcPr>
          <w:p w14:paraId="2CA78AF7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328AEC64" w14:textId="543B2662" w:rsidR="00917546" w:rsidRPr="00872AA1" w:rsidRDefault="00917546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917546" w:rsidRPr="00872AA1" w14:paraId="29F4E301" w14:textId="77777777" w:rsidTr="00B5744E">
        <w:tc>
          <w:tcPr>
            <w:tcW w:w="3261" w:type="dxa"/>
            <w:vAlign w:val="bottom"/>
          </w:tcPr>
          <w:p w14:paraId="1CB2DF1F" w14:textId="1E72B50A" w:rsidR="00A85133" w:rsidRPr="00576D3B" w:rsidRDefault="002E5B09" w:rsidP="00917546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chloriden (mg/l)</w:t>
            </w:r>
          </w:p>
        </w:tc>
        <w:tc>
          <w:tcPr>
            <w:tcW w:w="3969" w:type="dxa"/>
            <w:shd w:val="clear" w:color="auto" w:fill="auto"/>
          </w:tcPr>
          <w:p w14:paraId="152675F7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7F884610" w14:textId="7C3C5A82" w:rsidR="00A85133" w:rsidRPr="00872AA1" w:rsidRDefault="00A85133" w:rsidP="00917546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917546" w:rsidRPr="00872AA1" w14:paraId="2112F6B7" w14:textId="77777777" w:rsidTr="00B5744E">
        <w:tc>
          <w:tcPr>
            <w:tcW w:w="3261" w:type="dxa"/>
            <w:vAlign w:val="bottom"/>
          </w:tcPr>
          <w:p w14:paraId="75F7940A" w14:textId="31634A4E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geleidbaarheid (µs/cm)</w:t>
            </w:r>
          </w:p>
        </w:tc>
        <w:tc>
          <w:tcPr>
            <w:tcW w:w="3969" w:type="dxa"/>
            <w:shd w:val="clear" w:color="auto" w:fill="auto"/>
          </w:tcPr>
          <w:p w14:paraId="35F7293D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65F5C853" w14:textId="3269366C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917546" w:rsidRPr="00872AA1" w14:paraId="3A348B20" w14:textId="77777777" w:rsidTr="00B5744E">
        <w:tc>
          <w:tcPr>
            <w:tcW w:w="3261" w:type="dxa"/>
            <w:vAlign w:val="bottom"/>
          </w:tcPr>
          <w:p w14:paraId="26AB9ACF" w14:textId="28ABA9C5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hardheid (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fh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205EC101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6E1F19FA" w14:textId="4D09F0FE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917546" w:rsidRPr="00872AA1" w14:paraId="46CE28FA" w14:textId="77777777" w:rsidTr="00B5744E">
        <w:tc>
          <w:tcPr>
            <w:tcW w:w="3261" w:type="dxa"/>
            <w:vAlign w:val="bottom"/>
          </w:tcPr>
          <w:p w14:paraId="11134160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2ABFB30D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744D5E3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3EC8C2E4" w14:textId="77777777" w:rsidTr="00B5744E">
        <w:tc>
          <w:tcPr>
            <w:tcW w:w="3261" w:type="dxa"/>
            <w:vAlign w:val="bottom"/>
          </w:tcPr>
          <w:p w14:paraId="35F9018B" w14:textId="53D31741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badbezetting</w:t>
            </w:r>
            <w:proofErr w:type="spellEnd"/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14:paraId="2CBCFF59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99CC89B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436A1BC1" w14:textId="77777777" w:rsidTr="00B5744E">
        <w:tc>
          <w:tcPr>
            <w:tcW w:w="3261" w:type="dxa"/>
            <w:vAlign w:val="bottom"/>
          </w:tcPr>
          <w:p w14:paraId="6D123504" w14:textId="5805C6D6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>zwemmers/dag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6E88D735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2B4F6BB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281294BB" w14:textId="77777777" w:rsidTr="00B5744E">
        <w:tc>
          <w:tcPr>
            <w:tcW w:w="3261" w:type="dxa"/>
            <w:vAlign w:val="bottom"/>
          </w:tcPr>
          <w:p w14:paraId="536D75D2" w14:textId="3EE79C7B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bij piekbezetting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(zwemmers/uur)</w:t>
            </w:r>
          </w:p>
        </w:tc>
        <w:tc>
          <w:tcPr>
            <w:tcW w:w="3969" w:type="dxa"/>
            <w:shd w:val="clear" w:color="auto" w:fill="auto"/>
          </w:tcPr>
          <w:p w14:paraId="294DE5CA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C7538D9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7546" w:rsidRPr="00872AA1" w14:paraId="1AEAF034" w14:textId="77777777" w:rsidTr="00B5744E">
        <w:tc>
          <w:tcPr>
            <w:tcW w:w="3261" w:type="dxa"/>
            <w:vAlign w:val="bottom"/>
          </w:tcPr>
          <w:p w14:paraId="7C8DACE8" w14:textId="77777777" w:rsidR="00A85133" w:rsidRPr="00576D3B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622F4487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A64DFCF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7546" w:rsidRPr="00872AA1" w14:paraId="148878B2" w14:textId="77777777" w:rsidTr="00B5744E">
        <w:tc>
          <w:tcPr>
            <w:tcW w:w="3261" w:type="dxa"/>
            <w:vAlign w:val="bottom"/>
          </w:tcPr>
          <w:p w14:paraId="3607DF9A" w14:textId="1B1877D0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vers water</w:t>
            </w:r>
          </w:p>
        </w:tc>
        <w:tc>
          <w:tcPr>
            <w:tcW w:w="3969" w:type="dxa"/>
            <w:shd w:val="clear" w:color="auto" w:fill="auto"/>
          </w:tcPr>
          <w:p w14:paraId="6719F594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9EF186A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7546" w:rsidRPr="00872AA1" w14:paraId="1C46B848" w14:textId="77777777" w:rsidTr="00B5744E">
        <w:tc>
          <w:tcPr>
            <w:tcW w:w="3261" w:type="dxa"/>
            <w:vAlign w:val="bottom"/>
          </w:tcPr>
          <w:p w14:paraId="32DC3E5F" w14:textId="70AA0237" w:rsidR="00A85133" w:rsidRPr="00576D3B" w:rsidRDefault="002E5B09" w:rsidP="00576D3B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 per dag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46518CC4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1921544" w14:textId="77777777" w:rsidR="00A85133" w:rsidRPr="00872AA1" w:rsidRDefault="00A85133" w:rsidP="00A85133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744E" w:rsidRPr="00872AA1" w14:paraId="1117E8A8" w14:textId="77777777" w:rsidTr="00B5744E">
        <w:tc>
          <w:tcPr>
            <w:tcW w:w="3261" w:type="dxa"/>
            <w:vAlign w:val="bottom"/>
          </w:tcPr>
          <w:p w14:paraId="21F473C6" w14:textId="77777777" w:rsidR="00B5744E" w:rsidRPr="00576D3B" w:rsidRDefault="00B5744E" w:rsidP="00CF6F2B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3A0A431B" w14:textId="77777777" w:rsidR="00B5744E" w:rsidRPr="00872AA1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</w:tcPr>
          <w:p w14:paraId="36BD23EC" w14:textId="77777777" w:rsidR="00B5744E" w:rsidRPr="00872AA1" w:rsidRDefault="00B5744E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CF6F2B" w:rsidRPr="00872AA1" w14:paraId="258D796B" w14:textId="77777777" w:rsidTr="00B5744E">
        <w:tc>
          <w:tcPr>
            <w:tcW w:w="3261" w:type="dxa"/>
            <w:vAlign w:val="bottom"/>
          </w:tcPr>
          <w:p w14:paraId="698F9FFC" w14:textId="70F26514" w:rsidR="00576D3B" w:rsidRPr="00576D3B" w:rsidRDefault="002E5B09" w:rsidP="00576D3B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 xml:space="preserve">hydraulisch schema </w:t>
            </w:r>
          </w:p>
          <w:p w14:paraId="2A0306B6" w14:textId="4523DD35" w:rsidR="00CF6F2B" w:rsidRPr="00576D3B" w:rsidRDefault="002E5B09" w:rsidP="00576D3B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(toe te voegen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)</w:t>
            </w:r>
          </w:p>
        </w:tc>
        <w:tc>
          <w:tcPr>
            <w:tcW w:w="3969" w:type="dxa"/>
          </w:tcPr>
          <w:p w14:paraId="51253946" w14:textId="4DD9973C" w:rsidR="00CF6F2B" w:rsidRPr="00872AA1" w:rsidRDefault="00CF6F2B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</w:tcPr>
          <w:p w14:paraId="1C13255F" w14:textId="77777777" w:rsidR="00CF6F2B" w:rsidRPr="00872AA1" w:rsidRDefault="00CF6F2B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</w:tbl>
    <w:p w14:paraId="50C70B6E" w14:textId="77777777" w:rsidR="00502A5E" w:rsidRPr="00576D3B" w:rsidRDefault="00502A5E" w:rsidP="00AF6BFE">
      <w:pPr>
        <w:pStyle w:val="Geenafstand"/>
        <w:rPr>
          <w:rFonts w:asciiTheme="minorHAnsi" w:hAnsiTheme="minorHAnsi" w:cstheme="minorHAnsi"/>
          <w:b/>
          <w:sz w:val="24"/>
          <w:szCs w:val="24"/>
          <w:lang w:val="nl-BE"/>
        </w:rPr>
        <w:sectPr w:rsidR="00502A5E" w:rsidRPr="00576D3B" w:rsidSect="00502A5E">
          <w:type w:val="continuous"/>
          <w:pgSz w:w="11906" w:h="16838" w:code="9"/>
          <w:pgMar w:top="2127" w:right="1440" w:bottom="851" w:left="1440" w:header="720" w:footer="0" w:gutter="0"/>
          <w:cols w:space="720"/>
          <w:docGrid w:linePitch="381"/>
        </w:sectPr>
      </w:pPr>
    </w:p>
    <w:p w14:paraId="1B9BC63B" w14:textId="77777777" w:rsidR="004D4EB2" w:rsidRPr="002E5B09" w:rsidRDefault="004D4EB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2E5B09">
        <w:rPr>
          <w:rFonts w:asciiTheme="minorHAnsi" w:hAnsiTheme="minorHAnsi" w:cstheme="minorHAnsi"/>
          <w:b/>
          <w:sz w:val="24"/>
          <w:szCs w:val="24"/>
          <w:lang w:val="nl-BE"/>
        </w:rPr>
        <w:t>T</w:t>
      </w:r>
      <w:r>
        <w:rPr>
          <w:rFonts w:asciiTheme="minorHAnsi" w:hAnsiTheme="minorHAnsi" w:cstheme="minorHAnsi"/>
          <w:b/>
          <w:sz w:val="24"/>
          <w:szCs w:val="24"/>
          <w:lang w:val="nl-BE"/>
        </w:rPr>
        <w:t>OE TE VOEGEN</w:t>
      </w: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:   </w:t>
      </w:r>
    </w:p>
    <w:p w14:paraId="0DB34C0B" w14:textId="77777777" w:rsidR="004D4EB2" w:rsidRPr="002E5B09" w:rsidRDefault="004D4EB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- testresultaten waterparameters van de </w:t>
      </w:r>
      <w:r>
        <w:rPr>
          <w:rFonts w:asciiTheme="minorHAnsi" w:hAnsiTheme="minorHAnsi" w:cstheme="minorHAnsi"/>
          <w:sz w:val="24"/>
          <w:szCs w:val="24"/>
          <w:lang w:val="nl-BE"/>
        </w:rPr>
        <w:t>voorbije</w:t>
      </w: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 6 maanden</w:t>
      </w:r>
    </w:p>
    <w:p w14:paraId="48CA541A" w14:textId="77777777" w:rsidR="00CB0FA2" w:rsidRDefault="004D4EB2" w:rsidP="00CB0FA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-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hydraulisch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schema</w:t>
      </w:r>
      <w:r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561B1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6B57CFD9" w14:textId="1E05891A" w:rsidR="004D4EB2" w:rsidRDefault="004D4EB2" w:rsidP="00CB0FA2">
      <w:pPr>
        <w:pStyle w:val="Geenafstand"/>
        <w:rPr>
          <w:rFonts w:asciiTheme="minorHAnsi" w:hAnsiTheme="minorHAnsi" w:cstheme="minorHAnsi"/>
          <w:b/>
          <w:sz w:val="24"/>
          <w:szCs w:val="24"/>
          <w:lang w:val="nl-BE"/>
        </w:rPr>
      </w:pPr>
    </w:p>
    <w:p w14:paraId="556965A3" w14:textId="77777777" w:rsidR="00CB0FA2" w:rsidRDefault="00CB0FA2" w:rsidP="00CB0FA2">
      <w:pPr>
        <w:pStyle w:val="Geenafstand"/>
        <w:rPr>
          <w:rFonts w:asciiTheme="minorHAnsi" w:hAnsiTheme="minorHAnsi" w:cstheme="minorHAnsi"/>
          <w:b/>
          <w:sz w:val="24"/>
          <w:szCs w:val="24"/>
          <w:lang w:val="nl-BE"/>
        </w:r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4D4EB2" w:rsidRPr="00872AA1" w14:paraId="3ED7F68A" w14:textId="77777777" w:rsidTr="00F56D7C">
        <w:tc>
          <w:tcPr>
            <w:tcW w:w="3261" w:type="dxa"/>
            <w:shd w:val="clear" w:color="auto" w:fill="E7E6E6" w:themeFill="background2"/>
          </w:tcPr>
          <w:p w14:paraId="17E2B74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GEGEVENS PER BAD</w:t>
            </w:r>
          </w:p>
          <w:p w14:paraId="6F9D003E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751F3D3C" w14:textId="659DC9E3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zwembad 2</w:t>
            </w:r>
          </w:p>
        </w:tc>
        <w:tc>
          <w:tcPr>
            <w:tcW w:w="3686" w:type="dxa"/>
            <w:shd w:val="clear" w:color="auto" w:fill="E7E6E6" w:themeFill="background2"/>
          </w:tcPr>
          <w:p w14:paraId="4A7D2A98" w14:textId="19E6AE8F" w:rsidR="004D4EB2" w:rsidRPr="00872AA1" w:rsidRDefault="00EF31E8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F31E8">
              <w:rPr>
                <w:rFonts w:asciiTheme="minorHAnsi" w:hAnsiTheme="minorHAnsi" w:cstheme="minorHAnsi"/>
                <w:sz w:val="22"/>
                <w:szCs w:val="22"/>
              </w:rPr>
              <w:t>extra info</w:t>
            </w:r>
          </w:p>
        </w:tc>
      </w:tr>
      <w:tr w:rsidR="004D4EB2" w:rsidRPr="00872AA1" w14:paraId="57AD52C1" w14:textId="77777777" w:rsidTr="00F56D7C">
        <w:tc>
          <w:tcPr>
            <w:tcW w:w="3261" w:type="dxa"/>
          </w:tcPr>
          <w:p w14:paraId="7E19E67E" w14:textId="77777777" w:rsidR="004D4EB2" w:rsidRPr="00C50BD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0BD1">
              <w:rPr>
                <w:rFonts w:asciiTheme="minorHAnsi" w:hAnsiTheme="minorHAnsi" w:cstheme="minorHAnsi"/>
                <w:b/>
                <w:sz w:val="22"/>
                <w:szCs w:val="22"/>
              </w:rPr>
              <w:t>benaming</w:t>
            </w:r>
          </w:p>
        </w:tc>
        <w:tc>
          <w:tcPr>
            <w:tcW w:w="3969" w:type="dxa"/>
            <w:shd w:val="clear" w:color="auto" w:fill="auto"/>
          </w:tcPr>
          <w:p w14:paraId="42AC723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CA6D7A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D4EB2" w:rsidRPr="00872AA1" w14:paraId="635BDF33" w14:textId="77777777" w:rsidTr="00F56D7C">
        <w:tc>
          <w:tcPr>
            <w:tcW w:w="3261" w:type="dxa"/>
            <w:vAlign w:val="bottom"/>
          </w:tcPr>
          <w:p w14:paraId="2F4C8B7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oppervlak (l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engte 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reedte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268EDD1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51C3E60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51F7C109" w14:textId="77777777" w:rsidTr="00F56D7C">
        <w:tc>
          <w:tcPr>
            <w:tcW w:w="3261" w:type="dxa"/>
            <w:vAlign w:val="bottom"/>
          </w:tcPr>
          <w:p w14:paraId="568E86C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volume (m³)</w:t>
            </w:r>
          </w:p>
        </w:tc>
        <w:tc>
          <w:tcPr>
            <w:tcW w:w="3969" w:type="dxa"/>
            <w:shd w:val="clear" w:color="auto" w:fill="auto"/>
          </w:tcPr>
          <w:p w14:paraId="34D4BB8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02A4DC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46F56E95" w14:textId="77777777" w:rsidTr="00F56D7C">
        <w:tc>
          <w:tcPr>
            <w:tcW w:w="3261" w:type="dxa"/>
            <w:vAlign w:val="bottom"/>
          </w:tcPr>
          <w:p w14:paraId="28B5510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pomp capaciteit (m³/u):</w:t>
            </w:r>
          </w:p>
        </w:tc>
        <w:tc>
          <w:tcPr>
            <w:tcW w:w="3969" w:type="dxa"/>
            <w:shd w:val="clear" w:color="auto" w:fill="auto"/>
          </w:tcPr>
          <w:p w14:paraId="4EF1924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486158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33447EC8" w14:textId="77777777" w:rsidTr="00F56D7C">
        <w:tc>
          <w:tcPr>
            <w:tcW w:w="3261" w:type="dxa"/>
            <w:vAlign w:val="bottom"/>
          </w:tcPr>
          <w:p w14:paraId="50A011FC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rondpomptijd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(u):</w:t>
            </w:r>
          </w:p>
        </w:tc>
        <w:tc>
          <w:tcPr>
            <w:tcW w:w="3969" w:type="dxa"/>
            <w:shd w:val="clear" w:color="auto" w:fill="auto"/>
          </w:tcPr>
          <w:p w14:paraId="27DED1C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2A239CD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377A8B35" w14:textId="77777777" w:rsidTr="00F56D7C">
        <w:tc>
          <w:tcPr>
            <w:tcW w:w="3261" w:type="dxa"/>
            <w:vAlign w:val="bottom"/>
          </w:tcPr>
          <w:p w14:paraId="65C08B9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14:paraId="26B8A80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1513E66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49C971CB" w14:textId="77777777" w:rsidTr="00F56D7C">
        <w:tc>
          <w:tcPr>
            <w:tcW w:w="3261" w:type="dxa"/>
            <w:vAlign w:val="bottom"/>
          </w:tcPr>
          <w:p w14:paraId="733B33E9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filter</w:t>
            </w:r>
          </w:p>
        </w:tc>
        <w:tc>
          <w:tcPr>
            <w:tcW w:w="3969" w:type="dxa"/>
            <w:shd w:val="clear" w:color="auto" w:fill="auto"/>
          </w:tcPr>
          <w:p w14:paraId="414372A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5393023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4D4EB2" w:rsidRPr="00872AA1" w14:paraId="44573DF3" w14:textId="77777777" w:rsidTr="00F56D7C">
        <w:tc>
          <w:tcPr>
            <w:tcW w:w="3261" w:type="dxa"/>
            <w:vAlign w:val="bottom"/>
          </w:tcPr>
          <w:p w14:paraId="501F42D9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type filter</w:t>
            </w:r>
          </w:p>
        </w:tc>
        <w:tc>
          <w:tcPr>
            <w:tcW w:w="3969" w:type="dxa"/>
            <w:shd w:val="clear" w:color="auto" w:fill="auto"/>
          </w:tcPr>
          <w:p w14:paraId="5A547152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748C459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5BBB0443" w14:textId="77777777" w:rsidTr="00F56D7C">
        <w:tc>
          <w:tcPr>
            <w:tcW w:w="3261" w:type="dxa"/>
            <w:vAlign w:val="bottom"/>
          </w:tcPr>
          <w:p w14:paraId="61F069D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filtratie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bed</w:t>
            </w:r>
          </w:p>
        </w:tc>
        <w:tc>
          <w:tcPr>
            <w:tcW w:w="3969" w:type="dxa"/>
            <w:shd w:val="clear" w:color="auto" w:fill="auto"/>
          </w:tcPr>
          <w:p w14:paraId="5F186F42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47712C3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576D3B" w14:paraId="0AA3AA54" w14:textId="77777777" w:rsidTr="00F56D7C">
        <w:tc>
          <w:tcPr>
            <w:tcW w:w="3261" w:type="dxa"/>
            <w:vAlign w:val="bottom"/>
          </w:tcPr>
          <w:p w14:paraId="309F71F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filtratie snelheid (m³/u/m²):</w:t>
            </w:r>
          </w:p>
        </w:tc>
        <w:tc>
          <w:tcPr>
            <w:tcW w:w="3969" w:type="dxa"/>
            <w:shd w:val="clear" w:color="auto" w:fill="auto"/>
          </w:tcPr>
          <w:p w14:paraId="6FE381E4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05FB096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5BE9D018" w14:textId="77777777" w:rsidTr="00F56D7C">
        <w:tc>
          <w:tcPr>
            <w:tcW w:w="3261" w:type="dxa"/>
            <w:vAlign w:val="bottom"/>
          </w:tcPr>
          <w:p w14:paraId="43CA150F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spoelfrequentie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aantal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/week)</w:t>
            </w:r>
          </w:p>
        </w:tc>
        <w:tc>
          <w:tcPr>
            <w:tcW w:w="3969" w:type="dxa"/>
            <w:shd w:val="clear" w:color="auto" w:fill="auto"/>
          </w:tcPr>
          <w:p w14:paraId="3A96B14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421C8A1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6A9F46EF" w14:textId="77777777" w:rsidTr="00F56D7C">
        <w:tc>
          <w:tcPr>
            <w:tcW w:w="3261" w:type="dxa"/>
            <w:vAlign w:val="bottom"/>
          </w:tcPr>
          <w:p w14:paraId="33E116B7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spoeltijd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(min)</w:t>
            </w:r>
          </w:p>
        </w:tc>
        <w:tc>
          <w:tcPr>
            <w:tcW w:w="3969" w:type="dxa"/>
            <w:shd w:val="clear" w:color="auto" w:fill="auto"/>
          </w:tcPr>
          <w:p w14:paraId="5D3136D5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441166B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192B1853" w14:textId="77777777" w:rsidTr="00F56D7C">
        <w:tc>
          <w:tcPr>
            <w:tcW w:w="3261" w:type="dxa"/>
            <w:vAlign w:val="bottom"/>
          </w:tcPr>
          <w:p w14:paraId="7B713CB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14:paraId="4232A53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2BF961D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40ADD445" w14:textId="77777777" w:rsidTr="00F56D7C">
        <w:tc>
          <w:tcPr>
            <w:tcW w:w="3261" w:type="dxa"/>
            <w:vAlign w:val="bottom"/>
          </w:tcPr>
          <w:p w14:paraId="2550E9DE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chloor: actuele situatie</w:t>
            </w:r>
          </w:p>
        </w:tc>
        <w:tc>
          <w:tcPr>
            <w:tcW w:w="3969" w:type="dxa"/>
            <w:shd w:val="clear" w:color="auto" w:fill="auto"/>
          </w:tcPr>
          <w:p w14:paraId="2C28A89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ED8728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D4EB2" w:rsidRPr="00872AA1" w14:paraId="2C7B3801" w14:textId="77777777" w:rsidTr="00F56D7C">
        <w:tc>
          <w:tcPr>
            <w:tcW w:w="3261" w:type="dxa"/>
            <w:vAlign w:val="bottom"/>
          </w:tcPr>
          <w:p w14:paraId="67B53C3F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vrij beschikbaar chloor waarde</w:t>
            </w:r>
          </w:p>
        </w:tc>
        <w:tc>
          <w:tcPr>
            <w:tcW w:w="3969" w:type="dxa"/>
            <w:shd w:val="clear" w:color="auto" w:fill="auto"/>
          </w:tcPr>
          <w:p w14:paraId="2ED52D48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336E85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1F214EE7" w14:textId="77777777" w:rsidTr="00F56D7C">
        <w:tc>
          <w:tcPr>
            <w:tcW w:w="3261" w:type="dxa"/>
            <w:vAlign w:val="bottom"/>
          </w:tcPr>
          <w:p w14:paraId="0E204A4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gebonden chloor waarde</w:t>
            </w:r>
          </w:p>
        </w:tc>
        <w:tc>
          <w:tcPr>
            <w:tcW w:w="3969" w:type="dxa"/>
            <w:shd w:val="clear" w:color="auto" w:fill="auto"/>
          </w:tcPr>
          <w:p w14:paraId="07CDEC9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1FB420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576D3B" w14:paraId="20DCCE69" w14:textId="77777777" w:rsidTr="00F56D7C">
        <w:tc>
          <w:tcPr>
            <w:tcW w:w="3261" w:type="dxa"/>
            <w:vAlign w:val="bottom"/>
          </w:tcPr>
          <w:p w14:paraId="5BDCC28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3F1F478D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2E08C0E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183F0947" w14:textId="77777777" w:rsidTr="00F56D7C">
        <w:tc>
          <w:tcPr>
            <w:tcW w:w="3261" w:type="dxa"/>
            <w:vAlign w:val="bottom"/>
          </w:tcPr>
          <w:p w14:paraId="51E754F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ph: actuele situatie</w:t>
            </w:r>
          </w:p>
        </w:tc>
        <w:tc>
          <w:tcPr>
            <w:tcW w:w="3969" w:type="dxa"/>
            <w:shd w:val="clear" w:color="auto" w:fill="auto"/>
          </w:tcPr>
          <w:p w14:paraId="32B3FBE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DD4654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52726DAF" w14:textId="77777777" w:rsidTr="00F56D7C">
        <w:tc>
          <w:tcPr>
            <w:tcW w:w="3261" w:type="dxa"/>
            <w:vAlign w:val="bottom"/>
          </w:tcPr>
          <w:p w14:paraId="45539527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ph-waarde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328DC10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332E47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576D3B" w14:paraId="6A251ACD" w14:textId="77777777" w:rsidTr="00F56D7C">
        <w:tc>
          <w:tcPr>
            <w:tcW w:w="3261" w:type="dxa"/>
            <w:vAlign w:val="bottom"/>
          </w:tcPr>
          <w:p w14:paraId="0AE6B9F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50798FC6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628D849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576D3B" w14:paraId="4908BA9A" w14:textId="77777777" w:rsidTr="00F56D7C">
        <w:tc>
          <w:tcPr>
            <w:tcW w:w="3261" w:type="dxa"/>
            <w:vAlign w:val="bottom"/>
          </w:tcPr>
          <w:p w14:paraId="2C822B47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water parameters (testresultaten toe te voegen )</w:t>
            </w:r>
          </w:p>
        </w:tc>
        <w:tc>
          <w:tcPr>
            <w:tcW w:w="3969" w:type="dxa"/>
            <w:shd w:val="clear" w:color="auto" w:fill="auto"/>
          </w:tcPr>
          <w:p w14:paraId="18C2FF7D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0BD016D6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0FCC37BA" w14:textId="77777777" w:rsidTr="00F56D7C">
        <w:tc>
          <w:tcPr>
            <w:tcW w:w="3261" w:type="dxa"/>
            <w:vAlign w:val="bottom"/>
          </w:tcPr>
          <w:p w14:paraId="6EEB7BE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temperatuur (°c)</w:t>
            </w:r>
          </w:p>
        </w:tc>
        <w:tc>
          <w:tcPr>
            <w:tcW w:w="3969" w:type="dxa"/>
            <w:shd w:val="clear" w:color="auto" w:fill="auto"/>
          </w:tcPr>
          <w:p w14:paraId="5AFC9A6A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7BCC48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06CE15B6" w14:textId="77777777" w:rsidTr="00F56D7C">
        <w:tc>
          <w:tcPr>
            <w:tcW w:w="3261" w:type="dxa"/>
            <w:vAlign w:val="bottom"/>
          </w:tcPr>
          <w:p w14:paraId="28829564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bicarbonaat (mg/l)</w:t>
            </w:r>
          </w:p>
        </w:tc>
        <w:tc>
          <w:tcPr>
            <w:tcW w:w="3969" w:type="dxa"/>
            <w:shd w:val="clear" w:color="auto" w:fill="auto"/>
          </w:tcPr>
          <w:p w14:paraId="34A9E75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751D7994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2B145B43" w14:textId="77777777" w:rsidTr="00F56D7C">
        <w:tc>
          <w:tcPr>
            <w:tcW w:w="3261" w:type="dxa"/>
            <w:vAlign w:val="bottom"/>
          </w:tcPr>
          <w:p w14:paraId="2B238CCF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chloriden (mg/l)</w:t>
            </w:r>
          </w:p>
        </w:tc>
        <w:tc>
          <w:tcPr>
            <w:tcW w:w="3969" w:type="dxa"/>
            <w:shd w:val="clear" w:color="auto" w:fill="auto"/>
          </w:tcPr>
          <w:p w14:paraId="0DDDA2B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0AB70A5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114C7A07" w14:textId="77777777" w:rsidTr="00F56D7C">
        <w:tc>
          <w:tcPr>
            <w:tcW w:w="3261" w:type="dxa"/>
            <w:vAlign w:val="bottom"/>
          </w:tcPr>
          <w:p w14:paraId="46FDE0E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geleidbaarheid (µs/cm)</w:t>
            </w:r>
          </w:p>
        </w:tc>
        <w:tc>
          <w:tcPr>
            <w:tcW w:w="3969" w:type="dxa"/>
            <w:shd w:val="clear" w:color="auto" w:fill="auto"/>
          </w:tcPr>
          <w:p w14:paraId="14A99CF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49F684A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74DF80F0" w14:textId="77777777" w:rsidTr="00F56D7C">
        <w:tc>
          <w:tcPr>
            <w:tcW w:w="3261" w:type="dxa"/>
            <w:vAlign w:val="bottom"/>
          </w:tcPr>
          <w:p w14:paraId="3DF21338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chloraat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 xml:space="preserve"> (mg/l)</w:t>
            </w:r>
          </w:p>
        </w:tc>
        <w:tc>
          <w:tcPr>
            <w:tcW w:w="3969" w:type="dxa"/>
            <w:shd w:val="clear" w:color="auto" w:fill="auto"/>
          </w:tcPr>
          <w:p w14:paraId="0AD8196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1F54020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111C6B7B" w14:textId="77777777" w:rsidTr="00F56D7C">
        <w:tc>
          <w:tcPr>
            <w:tcW w:w="3261" w:type="dxa"/>
            <w:vAlign w:val="bottom"/>
          </w:tcPr>
          <w:p w14:paraId="3D627DAF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hardheid (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fh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067C7E3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7102BD1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1B61A282" w14:textId="77777777" w:rsidTr="00F56D7C">
        <w:tc>
          <w:tcPr>
            <w:tcW w:w="3261" w:type="dxa"/>
            <w:vAlign w:val="bottom"/>
          </w:tcPr>
          <w:p w14:paraId="0A53FE9E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535B97F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BE1AAC8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533395CA" w14:textId="77777777" w:rsidTr="00F56D7C">
        <w:tc>
          <w:tcPr>
            <w:tcW w:w="3261" w:type="dxa"/>
            <w:vAlign w:val="bottom"/>
          </w:tcPr>
          <w:p w14:paraId="0BA425C7" w14:textId="0CA177AD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badbezetting</w:t>
            </w:r>
            <w:proofErr w:type="spellEnd"/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14:paraId="334A00E3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910C3C8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5EDC4626" w14:textId="77777777" w:rsidTr="00F56D7C">
        <w:tc>
          <w:tcPr>
            <w:tcW w:w="3261" w:type="dxa"/>
            <w:vAlign w:val="bottom"/>
          </w:tcPr>
          <w:p w14:paraId="7D0640D1" w14:textId="22243C5A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>zwemmers/dag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73F19B57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6E15DE8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36AFCDA6" w14:textId="77777777" w:rsidTr="00F56D7C">
        <w:tc>
          <w:tcPr>
            <w:tcW w:w="3261" w:type="dxa"/>
            <w:vAlign w:val="bottom"/>
          </w:tcPr>
          <w:p w14:paraId="437C1AD6" w14:textId="2E2A5F78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bij piekbezetting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(zwemmers/uur)</w:t>
            </w:r>
          </w:p>
        </w:tc>
        <w:tc>
          <w:tcPr>
            <w:tcW w:w="3969" w:type="dxa"/>
            <w:shd w:val="clear" w:color="auto" w:fill="auto"/>
          </w:tcPr>
          <w:p w14:paraId="0B1E6753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86E9DFD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48C5CFE0" w14:textId="77777777" w:rsidTr="00F56D7C">
        <w:tc>
          <w:tcPr>
            <w:tcW w:w="3261" w:type="dxa"/>
            <w:vAlign w:val="bottom"/>
          </w:tcPr>
          <w:p w14:paraId="117131E0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3E93065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965FDC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3A774EC0" w14:textId="77777777" w:rsidTr="00F56D7C">
        <w:tc>
          <w:tcPr>
            <w:tcW w:w="3261" w:type="dxa"/>
            <w:vAlign w:val="bottom"/>
          </w:tcPr>
          <w:p w14:paraId="67C4A5A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vers water</w:t>
            </w:r>
          </w:p>
        </w:tc>
        <w:tc>
          <w:tcPr>
            <w:tcW w:w="3969" w:type="dxa"/>
            <w:shd w:val="clear" w:color="auto" w:fill="auto"/>
          </w:tcPr>
          <w:p w14:paraId="7E1308D8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B47543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7B74004D" w14:textId="77777777" w:rsidTr="00F56D7C">
        <w:tc>
          <w:tcPr>
            <w:tcW w:w="3261" w:type="dxa"/>
            <w:vAlign w:val="bottom"/>
          </w:tcPr>
          <w:p w14:paraId="0E14E42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 per dag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5280B1A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E2C7AE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7F3A5C7D" w14:textId="77777777" w:rsidTr="00F56D7C">
        <w:tc>
          <w:tcPr>
            <w:tcW w:w="3261" w:type="dxa"/>
            <w:vAlign w:val="bottom"/>
          </w:tcPr>
          <w:p w14:paraId="2C3C8B00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29AD50C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</w:tcPr>
          <w:p w14:paraId="78FF8FB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6BA96DCF" w14:textId="77777777" w:rsidTr="00F56D7C">
        <w:tc>
          <w:tcPr>
            <w:tcW w:w="3261" w:type="dxa"/>
            <w:vAlign w:val="bottom"/>
          </w:tcPr>
          <w:p w14:paraId="7CFB19F9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 xml:space="preserve">hydraulisch schema </w:t>
            </w:r>
          </w:p>
          <w:p w14:paraId="48205B5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(toe te voegen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)</w:t>
            </w:r>
          </w:p>
        </w:tc>
        <w:tc>
          <w:tcPr>
            <w:tcW w:w="3969" w:type="dxa"/>
          </w:tcPr>
          <w:p w14:paraId="1C5C27F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</w:tcPr>
          <w:p w14:paraId="1676EE8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</w:tbl>
    <w:p w14:paraId="228AF5F0" w14:textId="759FB314" w:rsidR="004D4EB2" w:rsidRDefault="004D4EB2" w:rsidP="00AF6BFE">
      <w:pPr>
        <w:pStyle w:val="Geenafstand"/>
        <w:rPr>
          <w:rFonts w:asciiTheme="minorHAnsi" w:hAnsiTheme="minorHAnsi" w:cstheme="minorHAnsi"/>
          <w:b/>
          <w:sz w:val="24"/>
          <w:szCs w:val="24"/>
        </w:rPr>
      </w:pPr>
    </w:p>
    <w:p w14:paraId="798A6E55" w14:textId="77777777" w:rsidR="004D4EB2" w:rsidRPr="002E5B09" w:rsidRDefault="004D4EB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2E5B09">
        <w:rPr>
          <w:rFonts w:asciiTheme="minorHAnsi" w:hAnsiTheme="minorHAnsi" w:cstheme="minorHAnsi"/>
          <w:b/>
          <w:sz w:val="24"/>
          <w:szCs w:val="24"/>
          <w:lang w:val="nl-BE"/>
        </w:rPr>
        <w:t>T</w:t>
      </w:r>
      <w:r>
        <w:rPr>
          <w:rFonts w:asciiTheme="minorHAnsi" w:hAnsiTheme="minorHAnsi" w:cstheme="minorHAnsi"/>
          <w:b/>
          <w:sz w:val="24"/>
          <w:szCs w:val="24"/>
          <w:lang w:val="nl-BE"/>
        </w:rPr>
        <w:t>OE TE VOEGEN</w:t>
      </w: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:   </w:t>
      </w:r>
    </w:p>
    <w:p w14:paraId="747E4B11" w14:textId="77777777" w:rsidR="004D4EB2" w:rsidRPr="002E5B09" w:rsidRDefault="004D4EB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- testresultaten waterparameters van de </w:t>
      </w:r>
      <w:r>
        <w:rPr>
          <w:rFonts w:asciiTheme="minorHAnsi" w:hAnsiTheme="minorHAnsi" w:cstheme="minorHAnsi"/>
          <w:sz w:val="24"/>
          <w:szCs w:val="24"/>
          <w:lang w:val="nl-BE"/>
        </w:rPr>
        <w:t>voorbije</w:t>
      </w: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 6 maanden</w:t>
      </w:r>
    </w:p>
    <w:p w14:paraId="0A34833F" w14:textId="3D4F21E9" w:rsidR="004D4EB2" w:rsidRDefault="004D4EB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-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hydraulisch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schema</w:t>
      </w:r>
      <w:r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561B1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1FD4B619" w14:textId="3E5A9760" w:rsidR="00CB0FA2" w:rsidRDefault="00CB0FA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en-US"/>
        </w:rPr>
      </w:pPr>
    </w:p>
    <w:p w14:paraId="346E23DA" w14:textId="77777777" w:rsidR="00CB0FA2" w:rsidRDefault="00CB0FA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4D4EB2" w:rsidRPr="00872AA1" w14:paraId="2A7E6CB7" w14:textId="77777777" w:rsidTr="00F56D7C">
        <w:tc>
          <w:tcPr>
            <w:tcW w:w="3261" w:type="dxa"/>
            <w:shd w:val="clear" w:color="auto" w:fill="E7E6E6" w:themeFill="background2"/>
          </w:tcPr>
          <w:p w14:paraId="7BFD2EBE" w14:textId="476D0B16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br w:type="page"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GEGEVENS PER BAD</w:t>
            </w:r>
          </w:p>
          <w:p w14:paraId="3AF729C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3709BF55" w14:textId="307883D1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zwembad 3</w:t>
            </w:r>
          </w:p>
        </w:tc>
        <w:tc>
          <w:tcPr>
            <w:tcW w:w="3686" w:type="dxa"/>
            <w:shd w:val="clear" w:color="auto" w:fill="E7E6E6" w:themeFill="background2"/>
          </w:tcPr>
          <w:p w14:paraId="0BFE0124" w14:textId="41C3522E" w:rsidR="004D4EB2" w:rsidRPr="00872AA1" w:rsidRDefault="00EF31E8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F31E8">
              <w:rPr>
                <w:rFonts w:asciiTheme="minorHAnsi" w:hAnsiTheme="minorHAnsi" w:cstheme="minorHAnsi"/>
                <w:sz w:val="22"/>
                <w:szCs w:val="22"/>
              </w:rPr>
              <w:t>extra info</w:t>
            </w:r>
          </w:p>
        </w:tc>
      </w:tr>
      <w:tr w:rsidR="004D4EB2" w:rsidRPr="00872AA1" w14:paraId="6D7B2415" w14:textId="77777777" w:rsidTr="00F56D7C">
        <w:tc>
          <w:tcPr>
            <w:tcW w:w="3261" w:type="dxa"/>
          </w:tcPr>
          <w:p w14:paraId="4F1D6985" w14:textId="77777777" w:rsidR="004D4EB2" w:rsidRPr="00C50BD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0BD1">
              <w:rPr>
                <w:rFonts w:asciiTheme="minorHAnsi" w:hAnsiTheme="minorHAnsi" w:cstheme="minorHAnsi"/>
                <w:b/>
                <w:sz w:val="22"/>
                <w:szCs w:val="22"/>
              </w:rPr>
              <w:t>benaming</w:t>
            </w:r>
          </w:p>
        </w:tc>
        <w:tc>
          <w:tcPr>
            <w:tcW w:w="3969" w:type="dxa"/>
            <w:shd w:val="clear" w:color="auto" w:fill="auto"/>
          </w:tcPr>
          <w:p w14:paraId="3665E045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D597F72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D4EB2" w:rsidRPr="00872AA1" w14:paraId="21E150AE" w14:textId="77777777" w:rsidTr="00F56D7C">
        <w:tc>
          <w:tcPr>
            <w:tcW w:w="3261" w:type="dxa"/>
            <w:vAlign w:val="bottom"/>
          </w:tcPr>
          <w:p w14:paraId="28243A9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oppervlak (l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engte 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reedte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10E830D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6A638E4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43F32844" w14:textId="77777777" w:rsidTr="00F56D7C">
        <w:tc>
          <w:tcPr>
            <w:tcW w:w="3261" w:type="dxa"/>
            <w:vAlign w:val="bottom"/>
          </w:tcPr>
          <w:p w14:paraId="5BE0F27C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volume (m³)</w:t>
            </w:r>
          </w:p>
        </w:tc>
        <w:tc>
          <w:tcPr>
            <w:tcW w:w="3969" w:type="dxa"/>
            <w:shd w:val="clear" w:color="auto" w:fill="auto"/>
          </w:tcPr>
          <w:p w14:paraId="5FC35FA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538827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1559B451" w14:textId="77777777" w:rsidTr="00F56D7C">
        <w:tc>
          <w:tcPr>
            <w:tcW w:w="3261" w:type="dxa"/>
            <w:vAlign w:val="bottom"/>
          </w:tcPr>
          <w:p w14:paraId="625C8248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pomp capaciteit (m³/u):</w:t>
            </w:r>
          </w:p>
        </w:tc>
        <w:tc>
          <w:tcPr>
            <w:tcW w:w="3969" w:type="dxa"/>
            <w:shd w:val="clear" w:color="auto" w:fill="auto"/>
          </w:tcPr>
          <w:p w14:paraId="11FEEC3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BB978B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6843D3C5" w14:textId="77777777" w:rsidTr="00F56D7C">
        <w:tc>
          <w:tcPr>
            <w:tcW w:w="3261" w:type="dxa"/>
            <w:vAlign w:val="bottom"/>
          </w:tcPr>
          <w:p w14:paraId="2D67502F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rondpomptijd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(u):</w:t>
            </w:r>
          </w:p>
        </w:tc>
        <w:tc>
          <w:tcPr>
            <w:tcW w:w="3969" w:type="dxa"/>
            <w:shd w:val="clear" w:color="auto" w:fill="auto"/>
          </w:tcPr>
          <w:p w14:paraId="6F7BDCD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7DD4D03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30664917" w14:textId="77777777" w:rsidTr="00F56D7C">
        <w:tc>
          <w:tcPr>
            <w:tcW w:w="3261" w:type="dxa"/>
            <w:vAlign w:val="bottom"/>
          </w:tcPr>
          <w:p w14:paraId="0D202308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14:paraId="24ECA40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255E5EC4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2CEED490" w14:textId="77777777" w:rsidTr="00F56D7C">
        <w:tc>
          <w:tcPr>
            <w:tcW w:w="3261" w:type="dxa"/>
            <w:vAlign w:val="bottom"/>
          </w:tcPr>
          <w:p w14:paraId="5F0EC08F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filter</w:t>
            </w:r>
          </w:p>
        </w:tc>
        <w:tc>
          <w:tcPr>
            <w:tcW w:w="3969" w:type="dxa"/>
            <w:shd w:val="clear" w:color="auto" w:fill="auto"/>
          </w:tcPr>
          <w:p w14:paraId="53FE198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5626E36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4D4EB2" w:rsidRPr="00872AA1" w14:paraId="3C1DCF94" w14:textId="77777777" w:rsidTr="00F56D7C">
        <w:tc>
          <w:tcPr>
            <w:tcW w:w="3261" w:type="dxa"/>
            <w:vAlign w:val="bottom"/>
          </w:tcPr>
          <w:p w14:paraId="615D7299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type filter</w:t>
            </w:r>
          </w:p>
        </w:tc>
        <w:tc>
          <w:tcPr>
            <w:tcW w:w="3969" w:type="dxa"/>
            <w:shd w:val="clear" w:color="auto" w:fill="auto"/>
          </w:tcPr>
          <w:p w14:paraId="5902531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493973D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41B2A125" w14:textId="77777777" w:rsidTr="00F56D7C">
        <w:tc>
          <w:tcPr>
            <w:tcW w:w="3261" w:type="dxa"/>
            <w:vAlign w:val="bottom"/>
          </w:tcPr>
          <w:p w14:paraId="5EB13DC0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filtratie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bed</w:t>
            </w:r>
          </w:p>
        </w:tc>
        <w:tc>
          <w:tcPr>
            <w:tcW w:w="3969" w:type="dxa"/>
            <w:shd w:val="clear" w:color="auto" w:fill="auto"/>
          </w:tcPr>
          <w:p w14:paraId="509AD88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5F725EF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576D3B" w14:paraId="40A22FE4" w14:textId="77777777" w:rsidTr="00F56D7C">
        <w:tc>
          <w:tcPr>
            <w:tcW w:w="3261" w:type="dxa"/>
            <w:vAlign w:val="bottom"/>
          </w:tcPr>
          <w:p w14:paraId="7CDCD9BC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filtratie snelheid (m³/u/m²):</w:t>
            </w:r>
          </w:p>
        </w:tc>
        <w:tc>
          <w:tcPr>
            <w:tcW w:w="3969" w:type="dxa"/>
            <w:shd w:val="clear" w:color="auto" w:fill="auto"/>
          </w:tcPr>
          <w:p w14:paraId="3F9A049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12AE37DF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00E7F415" w14:textId="77777777" w:rsidTr="00F56D7C">
        <w:tc>
          <w:tcPr>
            <w:tcW w:w="3261" w:type="dxa"/>
            <w:vAlign w:val="bottom"/>
          </w:tcPr>
          <w:p w14:paraId="29141B6A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spoelfrequentie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aantal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/week)</w:t>
            </w:r>
          </w:p>
        </w:tc>
        <w:tc>
          <w:tcPr>
            <w:tcW w:w="3969" w:type="dxa"/>
            <w:shd w:val="clear" w:color="auto" w:fill="auto"/>
          </w:tcPr>
          <w:p w14:paraId="036C8655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756A0FAA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55C41635" w14:textId="77777777" w:rsidTr="00F56D7C">
        <w:tc>
          <w:tcPr>
            <w:tcW w:w="3261" w:type="dxa"/>
            <w:vAlign w:val="bottom"/>
          </w:tcPr>
          <w:p w14:paraId="5D8B7EE7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spoeltijd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(min)</w:t>
            </w:r>
          </w:p>
        </w:tc>
        <w:tc>
          <w:tcPr>
            <w:tcW w:w="3969" w:type="dxa"/>
            <w:shd w:val="clear" w:color="auto" w:fill="auto"/>
          </w:tcPr>
          <w:p w14:paraId="4B90436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7875AEE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445F48AA" w14:textId="77777777" w:rsidTr="00F56D7C">
        <w:tc>
          <w:tcPr>
            <w:tcW w:w="3261" w:type="dxa"/>
            <w:vAlign w:val="bottom"/>
          </w:tcPr>
          <w:p w14:paraId="5E94C8F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14:paraId="0CEDAFA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157854F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5413BA87" w14:textId="77777777" w:rsidTr="00F56D7C">
        <w:tc>
          <w:tcPr>
            <w:tcW w:w="3261" w:type="dxa"/>
            <w:vAlign w:val="bottom"/>
          </w:tcPr>
          <w:p w14:paraId="1673748E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chloor: actuele situatie</w:t>
            </w:r>
          </w:p>
        </w:tc>
        <w:tc>
          <w:tcPr>
            <w:tcW w:w="3969" w:type="dxa"/>
            <w:shd w:val="clear" w:color="auto" w:fill="auto"/>
          </w:tcPr>
          <w:p w14:paraId="664B3A6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F0CAB4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D4EB2" w:rsidRPr="00872AA1" w14:paraId="18E4A998" w14:textId="77777777" w:rsidTr="00F56D7C">
        <w:tc>
          <w:tcPr>
            <w:tcW w:w="3261" w:type="dxa"/>
            <w:vAlign w:val="bottom"/>
          </w:tcPr>
          <w:p w14:paraId="13E7B11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vrij beschikbaar chloor waarde</w:t>
            </w:r>
          </w:p>
        </w:tc>
        <w:tc>
          <w:tcPr>
            <w:tcW w:w="3969" w:type="dxa"/>
            <w:shd w:val="clear" w:color="auto" w:fill="auto"/>
          </w:tcPr>
          <w:p w14:paraId="3A80EC3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EF1AF72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7BC4797C" w14:textId="77777777" w:rsidTr="00F56D7C">
        <w:tc>
          <w:tcPr>
            <w:tcW w:w="3261" w:type="dxa"/>
            <w:vAlign w:val="bottom"/>
          </w:tcPr>
          <w:p w14:paraId="174AE564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gebonden chloor waarde</w:t>
            </w:r>
          </w:p>
        </w:tc>
        <w:tc>
          <w:tcPr>
            <w:tcW w:w="3969" w:type="dxa"/>
            <w:shd w:val="clear" w:color="auto" w:fill="auto"/>
          </w:tcPr>
          <w:p w14:paraId="2F4EF782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37A095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576D3B" w14:paraId="700A350D" w14:textId="77777777" w:rsidTr="00F56D7C">
        <w:tc>
          <w:tcPr>
            <w:tcW w:w="3261" w:type="dxa"/>
            <w:vAlign w:val="bottom"/>
          </w:tcPr>
          <w:p w14:paraId="3B757D10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254BA1C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61896C3C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408C2258" w14:textId="77777777" w:rsidTr="00F56D7C">
        <w:tc>
          <w:tcPr>
            <w:tcW w:w="3261" w:type="dxa"/>
            <w:vAlign w:val="bottom"/>
          </w:tcPr>
          <w:p w14:paraId="52A22C3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ph: actuele situatie</w:t>
            </w:r>
          </w:p>
        </w:tc>
        <w:tc>
          <w:tcPr>
            <w:tcW w:w="3969" w:type="dxa"/>
            <w:shd w:val="clear" w:color="auto" w:fill="auto"/>
          </w:tcPr>
          <w:p w14:paraId="3286CA1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803B03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6AC24FF8" w14:textId="77777777" w:rsidTr="00F56D7C">
        <w:tc>
          <w:tcPr>
            <w:tcW w:w="3261" w:type="dxa"/>
            <w:vAlign w:val="bottom"/>
          </w:tcPr>
          <w:p w14:paraId="5B0E674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ph-waarde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529C07E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6E8C45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576D3B" w14:paraId="4E3C50D9" w14:textId="77777777" w:rsidTr="00F56D7C">
        <w:tc>
          <w:tcPr>
            <w:tcW w:w="3261" w:type="dxa"/>
            <w:vAlign w:val="bottom"/>
          </w:tcPr>
          <w:p w14:paraId="3B82C6A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230C6557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2D987E9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576D3B" w14:paraId="6378C9DC" w14:textId="77777777" w:rsidTr="00F56D7C">
        <w:tc>
          <w:tcPr>
            <w:tcW w:w="3261" w:type="dxa"/>
            <w:vAlign w:val="bottom"/>
          </w:tcPr>
          <w:p w14:paraId="7AF67C4E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water parameters (testresultaten toe te voegen )</w:t>
            </w:r>
          </w:p>
        </w:tc>
        <w:tc>
          <w:tcPr>
            <w:tcW w:w="3969" w:type="dxa"/>
            <w:shd w:val="clear" w:color="auto" w:fill="auto"/>
          </w:tcPr>
          <w:p w14:paraId="5D0BB69E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2569B606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3B734585" w14:textId="77777777" w:rsidTr="00F56D7C">
        <w:tc>
          <w:tcPr>
            <w:tcW w:w="3261" w:type="dxa"/>
            <w:vAlign w:val="bottom"/>
          </w:tcPr>
          <w:p w14:paraId="2BE4FA47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temperatuur (°c)</w:t>
            </w:r>
          </w:p>
        </w:tc>
        <w:tc>
          <w:tcPr>
            <w:tcW w:w="3969" w:type="dxa"/>
            <w:shd w:val="clear" w:color="auto" w:fill="auto"/>
          </w:tcPr>
          <w:p w14:paraId="0A624B3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7EC332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301AC65C" w14:textId="77777777" w:rsidTr="00F56D7C">
        <w:tc>
          <w:tcPr>
            <w:tcW w:w="3261" w:type="dxa"/>
            <w:vAlign w:val="bottom"/>
          </w:tcPr>
          <w:p w14:paraId="503EDDF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bicarbonaat (mg/l)</w:t>
            </w:r>
          </w:p>
        </w:tc>
        <w:tc>
          <w:tcPr>
            <w:tcW w:w="3969" w:type="dxa"/>
            <w:shd w:val="clear" w:color="auto" w:fill="auto"/>
          </w:tcPr>
          <w:p w14:paraId="16D59CE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1BF20E4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140690C5" w14:textId="77777777" w:rsidTr="00F56D7C">
        <w:tc>
          <w:tcPr>
            <w:tcW w:w="3261" w:type="dxa"/>
            <w:vAlign w:val="bottom"/>
          </w:tcPr>
          <w:p w14:paraId="0E3887F9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chloriden (mg/l)</w:t>
            </w:r>
          </w:p>
        </w:tc>
        <w:tc>
          <w:tcPr>
            <w:tcW w:w="3969" w:type="dxa"/>
            <w:shd w:val="clear" w:color="auto" w:fill="auto"/>
          </w:tcPr>
          <w:p w14:paraId="29C5190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095EC70A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7A50026F" w14:textId="77777777" w:rsidTr="00F56D7C">
        <w:tc>
          <w:tcPr>
            <w:tcW w:w="3261" w:type="dxa"/>
            <w:vAlign w:val="bottom"/>
          </w:tcPr>
          <w:p w14:paraId="5AEC89A4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geleidbaarheid (µs/cm)</w:t>
            </w:r>
          </w:p>
        </w:tc>
        <w:tc>
          <w:tcPr>
            <w:tcW w:w="3969" w:type="dxa"/>
            <w:shd w:val="clear" w:color="auto" w:fill="auto"/>
          </w:tcPr>
          <w:p w14:paraId="3F693BA2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432194A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5CE5A1BB" w14:textId="77777777" w:rsidTr="00F56D7C">
        <w:tc>
          <w:tcPr>
            <w:tcW w:w="3261" w:type="dxa"/>
            <w:vAlign w:val="bottom"/>
          </w:tcPr>
          <w:p w14:paraId="6A7A58A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chloraat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 xml:space="preserve"> (mg/l)</w:t>
            </w:r>
          </w:p>
        </w:tc>
        <w:tc>
          <w:tcPr>
            <w:tcW w:w="3969" w:type="dxa"/>
            <w:shd w:val="clear" w:color="auto" w:fill="auto"/>
          </w:tcPr>
          <w:p w14:paraId="72A6FF8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0BA53B6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04319C3F" w14:textId="77777777" w:rsidTr="00F56D7C">
        <w:tc>
          <w:tcPr>
            <w:tcW w:w="3261" w:type="dxa"/>
            <w:vAlign w:val="bottom"/>
          </w:tcPr>
          <w:p w14:paraId="707A7AA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hardheid (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fh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25C0D60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71DE9CC8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35756A9D" w14:textId="77777777" w:rsidTr="00F56D7C">
        <w:tc>
          <w:tcPr>
            <w:tcW w:w="3261" w:type="dxa"/>
            <w:vAlign w:val="bottom"/>
          </w:tcPr>
          <w:p w14:paraId="7E43CC76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0A07D83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9FD4CBA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07EA5DDA" w14:textId="77777777" w:rsidTr="00F56D7C">
        <w:tc>
          <w:tcPr>
            <w:tcW w:w="3261" w:type="dxa"/>
            <w:vAlign w:val="bottom"/>
          </w:tcPr>
          <w:p w14:paraId="7487EA37" w14:textId="0514D15D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badbezetting</w:t>
            </w:r>
            <w:proofErr w:type="spellEnd"/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14:paraId="1D313060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319980A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14C0377E" w14:textId="77777777" w:rsidTr="00F56D7C">
        <w:tc>
          <w:tcPr>
            <w:tcW w:w="3261" w:type="dxa"/>
            <w:vAlign w:val="bottom"/>
          </w:tcPr>
          <w:p w14:paraId="451F19BD" w14:textId="68924B93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>zwemmers/dag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552B3234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531DB8A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4DFEAD54" w14:textId="77777777" w:rsidTr="00F56D7C">
        <w:tc>
          <w:tcPr>
            <w:tcW w:w="3261" w:type="dxa"/>
            <w:vAlign w:val="bottom"/>
          </w:tcPr>
          <w:p w14:paraId="2D1DA814" w14:textId="3937F019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bij piekbezetting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(zwemmers/uur)</w:t>
            </w:r>
          </w:p>
        </w:tc>
        <w:tc>
          <w:tcPr>
            <w:tcW w:w="3969" w:type="dxa"/>
            <w:shd w:val="clear" w:color="auto" w:fill="auto"/>
          </w:tcPr>
          <w:p w14:paraId="65C5CFCB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0C1985A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50F2309C" w14:textId="77777777" w:rsidTr="00F56D7C">
        <w:tc>
          <w:tcPr>
            <w:tcW w:w="3261" w:type="dxa"/>
            <w:vAlign w:val="bottom"/>
          </w:tcPr>
          <w:p w14:paraId="3E4C5A70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12365C3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A7DA365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1B510916" w14:textId="77777777" w:rsidTr="00F56D7C">
        <w:tc>
          <w:tcPr>
            <w:tcW w:w="3261" w:type="dxa"/>
            <w:vAlign w:val="bottom"/>
          </w:tcPr>
          <w:p w14:paraId="763F9F1E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vers water</w:t>
            </w:r>
          </w:p>
        </w:tc>
        <w:tc>
          <w:tcPr>
            <w:tcW w:w="3969" w:type="dxa"/>
            <w:shd w:val="clear" w:color="auto" w:fill="auto"/>
          </w:tcPr>
          <w:p w14:paraId="01C848E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BA2457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6695EF1A" w14:textId="77777777" w:rsidTr="00F56D7C">
        <w:tc>
          <w:tcPr>
            <w:tcW w:w="3261" w:type="dxa"/>
            <w:vAlign w:val="bottom"/>
          </w:tcPr>
          <w:p w14:paraId="0ED6436C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 per dag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4CE5431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24B1CA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09C95E68" w14:textId="77777777" w:rsidTr="00F56D7C">
        <w:tc>
          <w:tcPr>
            <w:tcW w:w="3261" w:type="dxa"/>
            <w:vAlign w:val="bottom"/>
          </w:tcPr>
          <w:p w14:paraId="2102B58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7FF9CF68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</w:tcPr>
          <w:p w14:paraId="2D96B5C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116B8439" w14:textId="77777777" w:rsidTr="00F56D7C">
        <w:tc>
          <w:tcPr>
            <w:tcW w:w="3261" w:type="dxa"/>
            <w:vAlign w:val="bottom"/>
          </w:tcPr>
          <w:p w14:paraId="0D376299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 xml:space="preserve">hydraulisch schema </w:t>
            </w:r>
          </w:p>
          <w:p w14:paraId="20CE3E8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(toe te voegen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)</w:t>
            </w:r>
          </w:p>
        </w:tc>
        <w:tc>
          <w:tcPr>
            <w:tcW w:w="3969" w:type="dxa"/>
          </w:tcPr>
          <w:p w14:paraId="2340BA2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</w:tcPr>
          <w:p w14:paraId="053305A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</w:tbl>
    <w:p w14:paraId="6F60F4E4" w14:textId="4345D0DE" w:rsidR="004D4EB2" w:rsidRDefault="004D4EB2" w:rsidP="00AF6BFE">
      <w:pPr>
        <w:pStyle w:val="Geenafstand"/>
        <w:rPr>
          <w:rFonts w:asciiTheme="minorHAnsi" w:hAnsiTheme="minorHAnsi" w:cstheme="minorHAnsi"/>
          <w:b/>
          <w:sz w:val="24"/>
          <w:szCs w:val="24"/>
        </w:rPr>
      </w:pPr>
    </w:p>
    <w:p w14:paraId="5C5F07A7" w14:textId="77777777" w:rsidR="004D4EB2" w:rsidRPr="002E5B09" w:rsidRDefault="004D4EB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2E5B09">
        <w:rPr>
          <w:rFonts w:asciiTheme="minorHAnsi" w:hAnsiTheme="minorHAnsi" w:cstheme="minorHAnsi"/>
          <w:b/>
          <w:sz w:val="24"/>
          <w:szCs w:val="24"/>
          <w:lang w:val="nl-BE"/>
        </w:rPr>
        <w:t>T</w:t>
      </w:r>
      <w:r>
        <w:rPr>
          <w:rFonts w:asciiTheme="minorHAnsi" w:hAnsiTheme="minorHAnsi" w:cstheme="minorHAnsi"/>
          <w:b/>
          <w:sz w:val="24"/>
          <w:szCs w:val="24"/>
          <w:lang w:val="nl-BE"/>
        </w:rPr>
        <w:t>OE TE VOEGEN</w:t>
      </w: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:   </w:t>
      </w:r>
    </w:p>
    <w:p w14:paraId="7E32342C" w14:textId="77777777" w:rsidR="004D4EB2" w:rsidRPr="002E5B09" w:rsidRDefault="004D4EB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- testresultaten waterparameters van de </w:t>
      </w:r>
      <w:r>
        <w:rPr>
          <w:rFonts w:asciiTheme="minorHAnsi" w:hAnsiTheme="minorHAnsi" w:cstheme="minorHAnsi"/>
          <w:sz w:val="24"/>
          <w:szCs w:val="24"/>
          <w:lang w:val="nl-BE"/>
        </w:rPr>
        <w:t>voorbije</w:t>
      </w: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 6 maanden</w:t>
      </w:r>
    </w:p>
    <w:p w14:paraId="1D55A43D" w14:textId="54DF48D8" w:rsidR="004D4EB2" w:rsidRDefault="004D4EB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-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hydraulisch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schema</w:t>
      </w:r>
      <w:r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561B1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14FA6B07" w14:textId="65E8A443" w:rsidR="00CB0FA2" w:rsidRDefault="00CB0FA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en-US"/>
        </w:rPr>
      </w:pPr>
    </w:p>
    <w:p w14:paraId="28F28B70" w14:textId="77777777" w:rsidR="00CB0FA2" w:rsidRDefault="00CB0FA2" w:rsidP="004D4EB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Style w:val="Tabelraster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3686"/>
      </w:tblGrid>
      <w:tr w:rsidR="004D4EB2" w:rsidRPr="00872AA1" w14:paraId="02D5D60D" w14:textId="77777777" w:rsidTr="00F56D7C">
        <w:tc>
          <w:tcPr>
            <w:tcW w:w="3261" w:type="dxa"/>
            <w:shd w:val="clear" w:color="auto" w:fill="E7E6E6" w:themeFill="background2"/>
          </w:tcPr>
          <w:p w14:paraId="11D4E9CE" w14:textId="00624435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br w:type="page"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GEGEVENS PER BAD</w:t>
            </w:r>
          </w:p>
          <w:p w14:paraId="301A4B2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7BC28776" w14:textId="678606EE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zwembad 4</w:t>
            </w:r>
          </w:p>
        </w:tc>
        <w:tc>
          <w:tcPr>
            <w:tcW w:w="3686" w:type="dxa"/>
            <w:shd w:val="clear" w:color="auto" w:fill="E7E6E6" w:themeFill="background2"/>
          </w:tcPr>
          <w:p w14:paraId="70D3A7B6" w14:textId="7D348B52" w:rsidR="004D4EB2" w:rsidRPr="00872AA1" w:rsidRDefault="00EF31E8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F31E8">
              <w:rPr>
                <w:rFonts w:asciiTheme="minorHAnsi" w:hAnsiTheme="minorHAnsi" w:cstheme="minorHAnsi"/>
                <w:sz w:val="22"/>
                <w:szCs w:val="22"/>
              </w:rPr>
              <w:t>extra info</w:t>
            </w:r>
          </w:p>
        </w:tc>
      </w:tr>
      <w:tr w:rsidR="004D4EB2" w:rsidRPr="00872AA1" w14:paraId="2262DED5" w14:textId="77777777" w:rsidTr="00F56D7C">
        <w:tc>
          <w:tcPr>
            <w:tcW w:w="3261" w:type="dxa"/>
          </w:tcPr>
          <w:p w14:paraId="6081579C" w14:textId="77777777" w:rsidR="004D4EB2" w:rsidRPr="00C50BD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0BD1">
              <w:rPr>
                <w:rFonts w:asciiTheme="minorHAnsi" w:hAnsiTheme="minorHAnsi" w:cstheme="minorHAnsi"/>
                <w:b/>
                <w:sz w:val="22"/>
                <w:szCs w:val="22"/>
              </w:rPr>
              <w:t>benaming</w:t>
            </w:r>
          </w:p>
        </w:tc>
        <w:tc>
          <w:tcPr>
            <w:tcW w:w="3969" w:type="dxa"/>
            <w:shd w:val="clear" w:color="auto" w:fill="auto"/>
          </w:tcPr>
          <w:p w14:paraId="5D0ADFE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53D794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D4EB2" w:rsidRPr="00872AA1" w14:paraId="0751E3CA" w14:textId="77777777" w:rsidTr="00F56D7C">
        <w:tc>
          <w:tcPr>
            <w:tcW w:w="3261" w:type="dxa"/>
            <w:vAlign w:val="bottom"/>
          </w:tcPr>
          <w:p w14:paraId="460B47C7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oppervlak (l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engte 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reedte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39CD723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9A26D90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0302A052" w14:textId="77777777" w:rsidTr="00F56D7C">
        <w:tc>
          <w:tcPr>
            <w:tcW w:w="3261" w:type="dxa"/>
            <w:vAlign w:val="bottom"/>
          </w:tcPr>
          <w:p w14:paraId="6B9C71E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volume (m³)</w:t>
            </w:r>
          </w:p>
        </w:tc>
        <w:tc>
          <w:tcPr>
            <w:tcW w:w="3969" w:type="dxa"/>
            <w:shd w:val="clear" w:color="auto" w:fill="auto"/>
          </w:tcPr>
          <w:p w14:paraId="6BC9B91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4CEF7B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5B6B0DF3" w14:textId="77777777" w:rsidTr="00F56D7C">
        <w:tc>
          <w:tcPr>
            <w:tcW w:w="3261" w:type="dxa"/>
            <w:vAlign w:val="bottom"/>
          </w:tcPr>
          <w:p w14:paraId="16CD2609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pomp capaciteit (m³/u):</w:t>
            </w:r>
          </w:p>
        </w:tc>
        <w:tc>
          <w:tcPr>
            <w:tcW w:w="3969" w:type="dxa"/>
            <w:shd w:val="clear" w:color="auto" w:fill="auto"/>
          </w:tcPr>
          <w:p w14:paraId="5738DC3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B66377A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2B97D444" w14:textId="77777777" w:rsidTr="00F56D7C">
        <w:tc>
          <w:tcPr>
            <w:tcW w:w="3261" w:type="dxa"/>
            <w:vAlign w:val="bottom"/>
          </w:tcPr>
          <w:p w14:paraId="3502F9D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rondpomptijd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(u):</w:t>
            </w:r>
          </w:p>
        </w:tc>
        <w:tc>
          <w:tcPr>
            <w:tcW w:w="3969" w:type="dxa"/>
            <w:shd w:val="clear" w:color="auto" w:fill="auto"/>
          </w:tcPr>
          <w:p w14:paraId="4E36BF4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25543C3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159F39FF" w14:textId="77777777" w:rsidTr="00F56D7C">
        <w:tc>
          <w:tcPr>
            <w:tcW w:w="3261" w:type="dxa"/>
            <w:vAlign w:val="bottom"/>
          </w:tcPr>
          <w:p w14:paraId="7AB701F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14:paraId="59D2D1E5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07CB1988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3F744E8A" w14:textId="77777777" w:rsidTr="00F56D7C">
        <w:tc>
          <w:tcPr>
            <w:tcW w:w="3261" w:type="dxa"/>
            <w:vAlign w:val="bottom"/>
          </w:tcPr>
          <w:p w14:paraId="188098F9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filter</w:t>
            </w:r>
          </w:p>
        </w:tc>
        <w:tc>
          <w:tcPr>
            <w:tcW w:w="3969" w:type="dxa"/>
            <w:shd w:val="clear" w:color="auto" w:fill="auto"/>
          </w:tcPr>
          <w:p w14:paraId="187937D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7D5EF89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4D4EB2" w:rsidRPr="00872AA1" w14:paraId="3CB02A3D" w14:textId="77777777" w:rsidTr="00F56D7C">
        <w:tc>
          <w:tcPr>
            <w:tcW w:w="3261" w:type="dxa"/>
            <w:vAlign w:val="bottom"/>
          </w:tcPr>
          <w:p w14:paraId="6BF5E44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type filter</w:t>
            </w:r>
          </w:p>
        </w:tc>
        <w:tc>
          <w:tcPr>
            <w:tcW w:w="3969" w:type="dxa"/>
            <w:shd w:val="clear" w:color="auto" w:fill="auto"/>
          </w:tcPr>
          <w:p w14:paraId="5342E044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47A26958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240C7D30" w14:textId="77777777" w:rsidTr="00F56D7C">
        <w:tc>
          <w:tcPr>
            <w:tcW w:w="3261" w:type="dxa"/>
            <w:vAlign w:val="bottom"/>
          </w:tcPr>
          <w:p w14:paraId="4D5134C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filtratie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bed</w:t>
            </w:r>
          </w:p>
        </w:tc>
        <w:tc>
          <w:tcPr>
            <w:tcW w:w="3969" w:type="dxa"/>
            <w:shd w:val="clear" w:color="auto" w:fill="auto"/>
          </w:tcPr>
          <w:p w14:paraId="3F61E512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299DC14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576D3B" w14:paraId="492B1AF1" w14:textId="77777777" w:rsidTr="00F56D7C">
        <w:tc>
          <w:tcPr>
            <w:tcW w:w="3261" w:type="dxa"/>
            <w:vAlign w:val="bottom"/>
          </w:tcPr>
          <w:p w14:paraId="0E2B5D5A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filtratie snelheid (m³/u/m²):</w:t>
            </w:r>
          </w:p>
        </w:tc>
        <w:tc>
          <w:tcPr>
            <w:tcW w:w="3969" w:type="dxa"/>
            <w:shd w:val="clear" w:color="auto" w:fill="auto"/>
          </w:tcPr>
          <w:p w14:paraId="30A9010A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5E99B11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3625EDC3" w14:textId="77777777" w:rsidTr="00F56D7C">
        <w:tc>
          <w:tcPr>
            <w:tcW w:w="3261" w:type="dxa"/>
            <w:vAlign w:val="bottom"/>
          </w:tcPr>
          <w:p w14:paraId="15B55EC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spoelfrequentie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aantal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/week)</w:t>
            </w:r>
          </w:p>
        </w:tc>
        <w:tc>
          <w:tcPr>
            <w:tcW w:w="3969" w:type="dxa"/>
            <w:shd w:val="clear" w:color="auto" w:fill="auto"/>
          </w:tcPr>
          <w:p w14:paraId="6A00C55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3AA063EA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30A5C388" w14:textId="77777777" w:rsidTr="00F56D7C">
        <w:tc>
          <w:tcPr>
            <w:tcW w:w="3261" w:type="dxa"/>
            <w:vAlign w:val="bottom"/>
          </w:tcPr>
          <w:p w14:paraId="681F1EF0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spoeltijd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(min)</w:t>
            </w:r>
          </w:p>
        </w:tc>
        <w:tc>
          <w:tcPr>
            <w:tcW w:w="3969" w:type="dxa"/>
            <w:shd w:val="clear" w:color="auto" w:fill="auto"/>
          </w:tcPr>
          <w:p w14:paraId="0CF2D9D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5B9CFD14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5F909FD3" w14:textId="77777777" w:rsidTr="00F56D7C">
        <w:tc>
          <w:tcPr>
            <w:tcW w:w="3261" w:type="dxa"/>
            <w:vAlign w:val="bottom"/>
          </w:tcPr>
          <w:p w14:paraId="624AF50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14:paraId="70A6BEF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  <w:shd w:val="clear" w:color="auto" w:fill="auto"/>
          </w:tcPr>
          <w:p w14:paraId="47FA11F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D4EB2" w:rsidRPr="00872AA1" w14:paraId="77F984EE" w14:textId="77777777" w:rsidTr="00F56D7C">
        <w:tc>
          <w:tcPr>
            <w:tcW w:w="3261" w:type="dxa"/>
            <w:vAlign w:val="bottom"/>
          </w:tcPr>
          <w:p w14:paraId="4A505318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chloor: actuele situatie</w:t>
            </w:r>
          </w:p>
        </w:tc>
        <w:tc>
          <w:tcPr>
            <w:tcW w:w="3969" w:type="dxa"/>
            <w:shd w:val="clear" w:color="auto" w:fill="auto"/>
          </w:tcPr>
          <w:p w14:paraId="069099B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465945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D4EB2" w:rsidRPr="00872AA1" w14:paraId="6FBD719C" w14:textId="77777777" w:rsidTr="00F56D7C">
        <w:tc>
          <w:tcPr>
            <w:tcW w:w="3261" w:type="dxa"/>
            <w:vAlign w:val="bottom"/>
          </w:tcPr>
          <w:p w14:paraId="3A6D93E0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vrij beschikbaar chloor waarde</w:t>
            </w:r>
          </w:p>
        </w:tc>
        <w:tc>
          <w:tcPr>
            <w:tcW w:w="3969" w:type="dxa"/>
            <w:shd w:val="clear" w:color="auto" w:fill="auto"/>
          </w:tcPr>
          <w:p w14:paraId="18CEC42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F46F1F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4A282294" w14:textId="77777777" w:rsidTr="00F56D7C">
        <w:tc>
          <w:tcPr>
            <w:tcW w:w="3261" w:type="dxa"/>
            <w:vAlign w:val="bottom"/>
          </w:tcPr>
          <w:p w14:paraId="51BC688E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gebonden chloor waarde</w:t>
            </w:r>
          </w:p>
        </w:tc>
        <w:tc>
          <w:tcPr>
            <w:tcW w:w="3969" w:type="dxa"/>
            <w:shd w:val="clear" w:color="auto" w:fill="auto"/>
          </w:tcPr>
          <w:p w14:paraId="4403E53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47DD38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576D3B" w14:paraId="32F466B5" w14:textId="77777777" w:rsidTr="00F56D7C">
        <w:tc>
          <w:tcPr>
            <w:tcW w:w="3261" w:type="dxa"/>
            <w:vAlign w:val="bottom"/>
          </w:tcPr>
          <w:p w14:paraId="00C3676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63619F0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331E7828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5F6DBEBB" w14:textId="77777777" w:rsidTr="00F56D7C">
        <w:tc>
          <w:tcPr>
            <w:tcW w:w="3261" w:type="dxa"/>
            <w:vAlign w:val="bottom"/>
          </w:tcPr>
          <w:p w14:paraId="6514EEDD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ph: actuele situatie</w:t>
            </w:r>
          </w:p>
        </w:tc>
        <w:tc>
          <w:tcPr>
            <w:tcW w:w="3969" w:type="dxa"/>
            <w:shd w:val="clear" w:color="auto" w:fill="auto"/>
          </w:tcPr>
          <w:p w14:paraId="6F1C8E9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5963B4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0A6DA3A0" w14:textId="77777777" w:rsidTr="00F56D7C">
        <w:tc>
          <w:tcPr>
            <w:tcW w:w="3261" w:type="dxa"/>
            <w:vAlign w:val="bottom"/>
          </w:tcPr>
          <w:p w14:paraId="103AE9E6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ph-waarde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3F2BC77D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D90E35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576D3B" w14:paraId="150B476C" w14:textId="77777777" w:rsidTr="00F56D7C">
        <w:tc>
          <w:tcPr>
            <w:tcW w:w="3261" w:type="dxa"/>
            <w:vAlign w:val="bottom"/>
          </w:tcPr>
          <w:p w14:paraId="2B2AD4A5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</w:p>
        </w:tc>
        <w:tc>
          <w:tcPr>
            <w:tcW w:w="3969" w:type="dxa"/>
            <w:shd w:val="clear" w:color="auto" w:fill="auto"/>
          </w:tcPr>
          <w:p w14:paraId="252C752A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3597A114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576D3B" w14:paraId="23F8734A" w14:textId="77777777" w:rsidTr="00F56D7C">
        <w:tc>
          <w:tcPr>
            <w:tcW w:w="3261" w:type="dxa"/>
            <w:vAlign w:val="bottom"/>
          </w:tcPr>
          <w:p w14:paraId="6CBFB4D3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water parameters (testresultaten toe te voegen )</w:t>
            </w:r>
          </w:p>
        </w:tc>
        <w:tc>
          <w:tcPr>
            <w:tcW w:w="3969" w:type="dxa"/>
            <w:shd w:val="clear" w:color="auto" w:fill="auto"/>
          </w:tcPr>
          <w:p w14:paraId="11890482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  <w:shd w:val="clear" w:color="auto" w:fill="auto"/>
          </w:tcPr>
          <w:p w14:paraId="507E9A76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107C0604" w14:textId="77777777" w:rsidTr="00F56D7C">
        <w:tc>
          <w:tcPr>
            <w:tcW w:w="3261" w:type="dxa"/>
            <w:vAlign w:val="bottom"/>
          </w:tcPr>
          <w:p w14:paraId="0D6BB03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temperatuur (°c)</w:t>
            </w:r>
          </w:p>
        </w:tc>
        <w:tc>
          <w:tcPr>
            <w:tcW w:w="3969" w:type="dxa"/>
            <w:shd w:val="clear" w:color="auto" w:fill="auto"/>
          </w:tcPr>
          <w:p w14:paraId="775492C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291051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21EAA98A" w14:textId="77777777" w:rsidTr="00F56D7C">
        <w:tc>
          <w:tcPr>
            <w:tcW w:w="3261" w:type="dxa"/>
            <w:vAlign w:val="bottom"/>
          </w:tcPr>
          <w:p w14:paraId="00FF7AB6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bicarbonaat (mg/l)</w:t>
            </w:r>
          </w:p>
        </w:tc>
        <w:tc>
          <w:tcPr>
            <w:tcW w:w="3969" w:type="dxa"/>
            <w:shd w:val="clear" w:color="auto" w:fill="auto"/>
          </w:tcPr>
          <w:p w14:paraId="6413458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525F025E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09A8D50A" w14:textId="77777777" w:rsidTr="00F56D7C">
        <w:tc>
          <w:tcPr>
            <w:tcW w:w="3261" w:type="dxa"/>
            <w:vAlign w:val="bottom"/>
          </w:tcPr>
          <w:p w14:paraId="4276E15C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chloriden (mg/l)</w:t>
            </w:r>
          </w:p>
        </w:tc>
        <w:tc>
          <w:tcPr>
            <w:tcW w:w="3969" w:type="dxa"/>
            <w:shd w:val="clear" w:color="auto" w:fill="auto"/>
          </w:tcPr>
          <w:p w14:paraId="65B0522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384D545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6BD4C1C0" w14:textId="77777777" w:rsidTr="00F56D7C">
        <w:tc>
          <w:tcPr>
            <w:tcW w:w="3261" w:type="dxa"/>
            <w:vAlign w:val="bottom"/>
          </w:tcPr>
          <w:p w14:paraId="2D018ECA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geleidbaarheid (µs/cm)</w:t>
            </w:r>
          </w:p>
        </w:tc>
        <w:tc>
          <w:tcPr>
            <w:tcW w:w="3969" w:type="dxa"/>
            <w:shd w:val="clear" w:color="auto" w:fill="auto"/>
          </w:tcPr>
          <w:p w14:paraId="2FCFB10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4DC7249F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406D022A" w14:textId="77777777" w:rsidTr="00F56D7C">
        <w:tc>
          <w:tcPr>
            <w:tcW w:w="3261" w:type="dxa"/>
            <w:vAlign w:val="bottom"/>
          </w:tcPr>
          <w:p w14:paraId="5C19C25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chloraat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 xml:space="preserve"> (mg/l)</w:t>
            </w:r>
          </w:p>
        </w:tc>
        <w:tc>
          <w:tcPr>
            <w:tcW w:w="3969" w:type="dxa"/>
            <w:shd w:val="clear" w:color="auto" w:fill="auto"/>
          </w:tcPr>
          <w:p w14:paraId="63421491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791BF403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6AC29212" w14:textId="77777777" w:rsidTr="00F56D7C">
        <w:tc>
          <w:tcPr>
            <w:tcW w:w="3261" w:type="dxa"/>
            <w:vAlign w:val="bottom"/>
          </w:tcPr>
          <w:p w14:paraId="30F8CE77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hardheid (</w:t>
            </w:r>
            <w:proofErr w:type="spellStart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fh</w:t>
            </w:r>
            <w:proofErr w:type="spellEnd"/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5415707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686" w:type="dxa"/>
            <w:shd w:val="clear" w:color="auto" w:fill="auto"/>
          </w:tcPr>
          <w:p w14:paraId="558858C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D4EB2" w:rsidRPr="00872AA1" w14:paraId="211B3C88" w14:textId="77777777" w:rsidTr="00F56D7C">
        <w:tc>
          <w:tcPr>
            <w:tcW w:w="3261" w:type="dxa"/>
            <w:vAlign w:val="bottom"/>
          </w:tcPr>
          <w:p w14:paraId="456ABD31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2AE8D5E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1637F6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0B4E5889" w14:textId="77777777" w:rsidTr="00F56D7C">
        <w:tc>
          <w:tcPr>
            <w:tcW w:w="3261" w:type="dxa"/>
            <w:vAlign w:val="bottom"/>
          </w:tcPr>
          <w:p w14:paraId="2CEDE408" w14:textId="54060E75" w:rsidR="004D4EB2" w:rsidRPr="00576D3B" w:rsidRDefault="004D4EB2" w:rsidP="004846DE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badbezetting</w:t>
            </w:r>
            <w:proofErr w:type="spellEnd"/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14:paraId="3D51CA58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5CC57BB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656BBCB7" w14:textId="77777777" w:rsidTr="00F56D7C">
        <w:tc>
          <w:tcPr>
            <w:tcW w:w="3261" w:type="dxa"/>
            <w:vAlign w:val="bottom"/>
          </w:tcPr>
          <w:p w14:paraId="57A72AB4" w14:textId="267C2B24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B5744E">
              <w:rPr>
                <w:rFonts w:asciiTheme="minorHAnsi" w:hAnsiTheme="minorHAnsi" w:cstheme="minorHAnsi"/>
                <w:sz w:val="22"/>
                <w:szCs w:val="22"/>
              </w:rPr>
              <w:t>zwemmers/dag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431E184D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49724CD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46DE" w:rsidRPr="00872AA1" w14:paraId="739B317C" w14:textId="77777777" w:rsidTr="00F56D7C">
        <w:tc>
          <w:tcPr>
            <w:tcW w:w="3261" w:type="dxa"/>
            <w:vAlign w:val="bottom"/>
          </w:tcPr>
          <w:p w14:paraId="71339637" w14:textId="1E529145" w:rsidR="004846DE" w:rsidRPr="00576D3B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bij piekbezetting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(zwemmers/uur)</w:t>
            </w:r>
          </w:p>
        </w:tc>
        <w:tc>
          <w:tcPr>
            <w:tcW w:w="3969" w:type="dxa"/>
            <w:shd w:val="clear" w:color="auto" w:fill="auto"/>
          </w:tcPr>
          <w:p w14:paraId="63169EBC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75D47BB8" w14:textId="77777777" w:rsidR="004846DE" w:rsidRPr="00872AA1" w:rsidRDefault="004846DE" w:rsidP="004846DE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1D2D2C3F" w14:textId="77777777" w:rsidTr="00F56D7C">
        <w:tc>
          <w:tcPr>
            <w:tcW w:w="3261" w:type="dxa"/>
            <w:vAlign w:val="bottom"/>
          </w:tcPr>
          <w:p w14:paraId="23C654C4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0AAE9A4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67615CAC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159726A8" w14:textId="77777777" w:rsidTr="00F56D7C">
        <w:tc>
          <w:tcPr>
            <w:tcW w:w="3261" w:type="dxa"/>
            <w:vAlign w:val="bottom"/>
          </w:tcPr>
          <w:p w14:paraId="690726B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</w:rPr>
              <w:t>vers water</w:t>
            </w:r>
          </w:p>
        </w:tc>
        <w:tc>
          <w:tcPr>
            <w:tcW w:w="3969" w:type="dxa"/>
            <w:shd w:val="clear" w:color="auto" w:fill="auto"/>
          </w:tcPr>
          <w:p w14:paraId="5265B67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315C79A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2A36F2A6" w14:textId="77777777" w:rsidTr="00F56D7C">
        <w:tc>
          <w:tcPr>
            <w:tcW w:w="3261" w:type="dxa"/>
            <w:vAlign w:val="bottom"/>
          </w:tcPr>
          <w:p w14:paraId="62B2A7FD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gemiddeld per dag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576D3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7AE36E25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2058E76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4EB2" w:rsidRPr="00872AA1" w14:paraId="72D182EE" w14:textId="77777777" w:rsidTr="00F56D7C">
        <w:tc>
          <w:tcPr>
            <w:tcW w:w="3261" w:type="dxa"/>
            <w:vAlign w:val="bottom"/>
          </w:tcPr>
          <w:p w14:paraId="1907A379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55172947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3686" w:type="dxa"/>
          </w:tcPr>
          <w:p w14:paraId="74977E34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  <w:tr w:rsidR="004D4EB2" w:rsidRPr="00872AA1" w14:paraId="634B81EC" w14:textId="77777777" w:rsidTr="00F56D7C">
        <w:tc>
          <w:tcPr>
            <w:tcW w:w="3261" w:type="dxa"/>
            <w:vAlign w:val="bottom"/>
          </w:tcPr>
          <w:p w14:paraId="6A98CFFB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 xml:space="preserve">hydraulisch schema </w:t>
            </w:r>
          </w:p>
          <w:p w14:paraId="036FC334" w14:textId="77777777" w:rsidR="004D4EB2" w:rsidRPr="00576D3B" w:rsidRDefault="004D4EB2" w:rsidP="00F56D7C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</w:pPr>
            <w:r w:rsidRPr="00576D3B"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(toe te voegen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nl-BE"/>
              </w:rPr>
              <w:t>)</w:t>
            </w:r>
          </w:p>
        </w:tc>
        <w:tc>
          <w:tcPr>
            <w:tcW w:w="3969" w:type="dxa"/>
          </w:tcPr>
          <w:p w14:paraId="71A04E65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  <w:tc>
          <w:tcPr>
            <w:tcW w:w="3686" w:type="dxa"/>
          </w:tcPr>
          <w:p w14:paraId="2DEC74D9" w14:textId="77777777" w:rsidR="004D4EB2" w:rsidRPr="00872AA1" w:rsidRDefault="004D4EB2" w:rsidP="00F56D7C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</w:p>
        </w:tc>
      </w:tr>
    </w:tbl>
    <w:p w14:paraId="65E88327" w14:textId="77777777" w:rsidR="00CB0FA2" w:rsidRDefault="00CB0FA2" w:rsidP="00CB0FA2">
      <w:pPr>
        <w:pStyle w:val="Geenafstand"/>
        <w:rPr>
          <w:rFonts w:asciiTheme="minorHAnsi" w:hAnsiTheme="minorHAnsi" w:cstheme="minorHAnsi"/>
          <w:b/>
          <w:sz w:val="24"/>
          <w:szCs w:val="24"/>
        </w:rPr>
      </w:pPr>
    </w:p>
    <w:p w14:paraId="23FC6136" w14:textId="77777777" w:rsidR="00CB0FA2" w:rsidRPr="002E5B09" w:rsidRDefault="00CB0FA2" w:rsidP="00CB0FA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2E5B09">
        <w:rPr>
          <w:rFonts w:asciiTheme="minorHAnsi" w:hAnsiTheme="minorHAnsi" w:cstheme="minorHAnsi"/>
          <w:b/>
          <w:sz w:val="24"/>
          <w:szCs w:val="24"/>
          <w:lang w:val="nl-BE"/>
        </w:rPr>
        <w:t>T</w:t>
      </w:r>
      <w:r>
        <w:rPr>
          <w:rFonts w:asciiTheme="minorHAnsi" w:hAnsiTheme="minorHAnsi" w:cstheme="minorHAnsi"/>
          <w:b/>
          <w:sz w:val="24"/>
          <w:szCs w:val="24"/>
          <w:lang w:val="nl-BE"/>
        </w:rPr>
        <w:t>OE TE VOEGEN</w:t>
      </w: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:   </w:t>
      </w:r>
    </w:p>
    <w:p w14:paraId="242A19A1" w14:textId="77777777" w:rsidR="00CB0FA2" w:rsidRPr="002E5B09" w:rsidRDefault="00CB0FA2" w:rsidP="00CB0FA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- testresultaten waterparameters van de </w:t>
      </w:r>
      <w:r>
        <w:rPr>
          <w:rFonts w:asciiTheme="minorHAnsi" w:hAnsiTheme="minorHAnsi" w:cstheme="minorHAnsi"/>
          <w:sz w:val="24"/>
          <w:szCs w:val="24"/>
          <w:lang w:val="nl-BE"/>
        </w:rPr>
        <w:t>voorbije</w:t>
      </w:r>
      <w:r w:rsidRPr="002E5B09">
        <w:rPr>
          <w:rFonts w:asciiTheme="minorHAnsi" w:hAnsiTheme="minorHAnsi" w:cstheme="minorHAnsi"/>
          <w:sz w:val="24"/>
          <w:szCs w:val="24"/>
          <w:lang w:val="nl-BE"/>
        </w:rPr>
        <w:t xml:space="preserve"> 6 maanden</w:t>
      </w:r>
    </w:p>
    <w:p w14:paraId="7E25F420" w14:textId="77777777" w:rsidR="00CB0FA2" w:rsidRPr="00CB0FA2" w:rsidRDefault="00CB0FA2" w:rsidP="00CB0FA2">
      <w:pPr>
        <w:pStyle w:val="Geenafstand"/>
        <w:ind w:left="-851"/>
        <w:rPr>
          <w:rFonts w:asciiTheme="minorHAnsi" w:hAnsiTheme="minorHAnsi" w:cstheme="minorHAnsi"/>
          <w:sz w:val="24"/>
          <w:szCs w:val="24"/>
          <w:lang w:val="nl-BE"/>
        </w:rPr>
      </w:pPr>
      <w:r w:rsidRPr="00CB0FA2">
        <w:rPr>
          <w:rFonts w:asciiTheme="minorHAnsi" w:hAnsiTheme="minorHAnsi" w:cstheme="minorHAnsi"/>
          <w:sz w:val="24"/>
          <w:szCs w:val="24"/>
          <w:lang w:val="nl-BE"/>
        </w:rPr>
        <w:t>- hydraulisch schema</w:t>
      </w:r>
      <w:r w:rsidRPr="00CB0FA2">
        <w:rPr>
          <w:rFonts w:asciiTheme="minorHAnsi" w:hAnsiTheme="minorHAnsi" w:cstheme="minorHAnsi"/>
          <w:b/>
          <w:sz w:val="24"/>
          <w:szCs w:val="24"/>
          <w:lang w:val="nl-BE"/>
        </w:rPr>
        <w:t xml:space="preserve"> </w:t>
      </w:r>
      <w:r w:rsidRPr="00CB0FA2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</w:p>
    <w:sectPr w:rsidR="00CB0FA2" w:rsidRPr="00CB0FA2" w:rsidSect="00502A5E">
      <w:type w:val="continuous"/>
      <w:pgSz w:w="11906" w:h="16838" w:code="9"/>
      <w:pgMar w:top="2127" w:right="1440" w:bottom="851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9AF95" w14:textId="77777777" w:rsidR="00B16D07" w:rsidRDefault="00B16D07" w:rsidP="00C9238F">
      <w:pPr>
        <w:spacing w:after="0" w:line="240" w:lineRule="auto"/>
      </w:pPr>
      <w:r>
        <w:separator/>
      </w:r>
    </w:p>
  </w:endnote>
  <w:endnote w:type="continuationSeparator" w:id="0">
    <w:p w14:paraId="69E5AE85" w14:textId="77777777" w:rsidR="00B16D07" w:rsidRDefault="00B16D0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703AFE-1632-4C40-AE76-DA2CEE55FCCB}"/>
    <w:embedBold r:id="rId2" w:fontKey="{62A7BD6B-C112-474D-B9F1-0EB0727D038F}"/>
    <w:embedItalic r:id="rId3" w:fontKey="{47E009BA-E393-460D-8F2C-11CFA2973A74}"/>
    <w:embedBoldItalic r:id="rId4" w:fontKey="{B8E1E307-4B7C-4D1E-863A-E4129C0007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3A3BBA7-9FD4-45F4-8A43-6A8153B5C19A}"/>
    <w:embedBold r:id="rId6" w:fontKey="{69F4EA26-2020-45B9-8C9D-F8BA38F85090}"/>
    <w:embedItalic r:id="rId7" w:fontKey="{EC9E21CA-131B-49F3-BEBA-7B81FD92641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D1F5858-822E-4D86-A008-B4CCDCC7D7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4E6DD9C-FA8C-4C6B-AD97-E47DBE5594AE}"/>
  </w:font>
  <w:font w:name="MoolBoran">
    <w:charset w:val="00"/>
    <w:family w:val="swiss"/>
    <w:pitch w:val="variable"/>
    <w:sig w:usb0="80000003" w:usb1="00000000" w:usb2="00010000" w:usb3="00000000" w:csb0="00000001" w:csb1="00000000"/>
    <w:embedRegular r:id="rId10" w:fontKey="{920B065A-0AD4-4027-A6FB-3914E2D8A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455"/>
    </w:tblGrid>
    <w:tr w:rsidR="009A10CE" w:rsidRPr="006B0E17" w14:paraId="1464D777" w14:textId="77777777" w:rsidTr="003A4489">
      <w:trPr>
        <w:trHeight w:val="1480"/>
      </w:trPr>
      <w:tc>
        <w:tcPr>
          <w:tcW w:w="5455" w:type="dxa"/>
          <w:vAlign w:val="center"/>
        </w:tcPr>
        <w:p w14:paraId="657D564E" w14:textId="07B9E6A5" w:rsidR="009A10CE" w:rsidRPr="002F68C9" w:rsidRDefault="009A10CE" w:rsidP="007F754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 xml:space="preserve">                                                                                 </w:t>
          </w:r>
          <w:r>
            <w:rPr>
              <w:noProof/>
            </w:rPr>
            <w:t xml:space="preserve"> </w:t>
          </w:r>
        </w:p>
      </w:tc>
    </w:tr>
  </w:tbl>
  <w:p w14:paraId="685A1080" w14:textId="77777777" w:rsidR="00576892" w:rsidRPr="009A10CE" w:rsidRDefault="00576892" w:rsidP="009A10C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8E538D" w14:textId="77777777" w:rsidR="00B16D07" w:rsidRDefault="00B16D07" w:rsidP="00C9238F">
      <w:pPr>
        <w:spacing w:after="0" w:line="240" w:lineRule="auto"/>
      </w:pPr>
      <w:r>
        <w:separator/>
      </w:r>
    </w:p>
  </w:footnote>
  <w:footnote w:type="continuationSeparator" w:id="0">
    <w:p w14:paraId="766FFD62" w14:textId="77777777" w:rsidR="00B16D07" w:rsidRDefault="00B16D0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FD977" w14:textId="7F3842B1" w:rsidR="008F56A2" w:rsidRDefault="008F56A2" w:rsidP="0021617E">
    <w:pPr>
      <w:pStyle w:val="Geenafstand"/>
      <w:jc w:val="center"/>
      <w:rPr>
        <w:rFonts w:ascii="Corbel" w:hAnsi="Corbel"/>
      </w:rPr>
    </w:pPr>
    <w:r>
      <w:rPr>
        <w:rFonts w:ascii="Corbel" w:hAnsi="Corbel"/>
        <w:noProof/>
        <w:lang w:val="nl-BE" w:eastAsia="nl-BE"/>
      </w:rPr>
      <w:drawing>
        <wp:inline distT="0" distB="0" distL="0" distR="0" wp14:anchorId="314B80F5" wp14:editId="5831F948">
          <wp:extent cx="1485900" cy="271825"/>
          <wp:effectExtent l="0" t="0" r="0" b="0"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100" cy="28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BB721D" w14:textId="77777777" w:rsidR="008F56A2" w:rsidRDefault="008F56A2" w:rsidP="00576892">
    <w:pPr>
      <w:pStyle w:val="Geenafstand"/>
      <w:rPr>
        <w:rFonts w:ascii="Corbel" w:hAnsi="Corbel"/>
      </w:rPr>
    </w:pPr>
  </w:p>
  <w:p w14:paraId="3F979674" w14:textId="2C636A2D" w:rsidR="00C9238F" w:rsidRPr="006B0E17" w:rsidRDefault="00ED0715" w:rsidP="0021617E">
    <w:pPr>
      <w:pStyle w:val="Geenafstand"/>
      <w:jc w:val="center"/>
      <w:rPr>
        <w:rFonts w:ascii="Corbel" w:hAnsi="Corbel"/>
      </w:rPr>
    </w:pPr>
    <w:r>
      <w:rPr>
        <w:rFonts w:ascii="MoolBoran" w:hAnsi="MoolBoran" w:cs="MoolBoran"/>
        <w:sz w:val="48"/>
        <w:szCs w:val="48"/>
      </w:rPr>
      <w:t>Aanvraagformulier</w:t>
    </w:r>
    <w:r w:rsidR="008F56A2">
      <w:rPr>
        <w:rFonts w:ascii="MoolBoran" w:hAnsi="MoolBoran" w:cs="MoolBoran"/>
        <w:sz w:val="48"/>
        <w:szCs w:val="48"/>
      </w:rPr>
      <w:t xml:space="preserve"> </w:t>
    </w:r>
    <w:r>
      <w:rPr>
        <w:rFonts w:ascii="MoolBoran" w:hAnsi="MoolBoran" w:cs="MoolBoran"/>
        <w:sz w:val="48"/>
        <w:szCs w:val="48"/>
      </w:rPr>
      <w:t xml:space="preserve">reductie </w:t>
    </w:r>
    <w:proofErr w:type="spellStart"/>
    <w:r>
      <w:rPr>
        <w:rFonts w:ascii="MoolBoran" w:hAnsi="MoolBoran" w:cs="MoolBoran"/>
        <w:sz w:val="48"/>
        <w:szCs w:val="48"/>
      </w:rPr>
      <w:t>chloraat</w:t>
    </w:r>
    <w:proofErr w:type="spellEnd"/>
    <w:r>
      <w:rPr>
        <w:rFonts w:ascii="MoolBoran" w:hAnsi="MoolBoran" w:cs="MoolBoran"/>
        <w:sz w:val="48"/>
        <w:szCs w:val="48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DCAE99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A8ABC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4EFE0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980F1A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8AC9C3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3A2DB1E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1D0A46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3B12CE1"/>
    <w:multiLevelType w:val="hybridMultilevel"/>
    <w:tmpl w:val="3A36A7D6"/>
    <w:lvl w:ilvl="0" w:tplc="2982A6B0">
      <w:start w:val="32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9826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2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3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101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D606999"/>
    <w:multiLevelType w:val="hybridMultilevel"/>
    <w:tmpl w:val="584CE23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C161931"/>
    <w:multiLevelType w:val="hybridMultilevel"/>
    <w:tmpl w:val="BC0A4CF0"/>
    <w:lvl w:ilvl="0" w:tplc="80A8130A">
      <w:start w:val="1"/>
      <w:numFmt w:val="upperRoman"/>
      <w:lvlText w:val="%1."/>
      <w:lvlJc w:val="left"/>
      <w:pPr>
        <w:ind w:left="-131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29" w:hanging="360"/>
      </w:pPr>
    </w:lvl>
    <w:lvl w:ilvl="2" w:tplc="0813001B" w:tentative="1">
      <w:start w:val="1"/>
      <w:numFmt w:val="lowerRoman"/>
      <w:lvlText w:val="%3."/>
      <w:lvlJc w:val="right"/>
      <w:pPr>
        <w:ind w:left="949" w:hanging="180"/>
      </w:pPr>
    </w:lvl>
    <w:lvl w:ilvl="3" w:tplc="0813000F" w:tentative="1">
      <w:start w:val="1"/>
      <w:numFmt w:val="decimal"/>
      <w:lvlText w:val="%4."/>
      <w:lvlJc w:val="left"/>
      <w:pPr>
        <w:ind w:left="1669" w:hanging="360"/>
      </w:pPr>
    </w:lvl>
    <w:lvl w:ilvl="4" w:tplc="08130019" w:tentative="1">
      <w:start w:val="1"/>
      <w:numFmt w:val="lowerLetter"/>
      <w:lvlText w:val="%5."/>
      <w:lvlJc w:val="left"/>
      <w:pPr>
        <w:ind w:left="2389" w:hanging="360"/>
      </w:pPr>
    </w:lvl>
    <w:lvl w:ilvl="5" w:tplc="0813001B" w:tentative="1">
      <w:start w:val="1"/>
      <w:numFmt w:val="lowerRoman"/>
      <w:lvlText w:val="%6."/>
      <w:lvlJc w:val="right"/>
      <w:pPr>
        <w:ind w:left="3109" w:hanging="180"/>
      </w:pPr>
    </w:lvl>
    <w:lvl w:ilvl="6" w:tplc="0813000F" w:tentative="1">
      <w:start w:val="1"/>
      <w:numFmt w:val="decimal"/>
      <w:lvlText w:val="%7."/>
      <w:lvlJc w:val="left"/>
      <w:pPr>
        <w:ind w:left="3829" w:hanging="360"/>
      </w:pPr>
    </w:lvl>
    <w:lvl w:ilvl="7" w:tplc="08130019" w:tentative="1">
      <w:start w:val="1"/>
      <w:numFmt w:val="lowerLetter"/>
      <w:lvlText w:val="%8."/>
      <w:lvlJc w:val="left"/>
      <w:pPr>
        <w:ind w:left="4549" w:hanging="360"/>
      </w:pPr>
    </w:lvl>
    <w:lvl w:ilvl="8" w:tplc="0813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6"/>
  </w:num>
  <w:num w:numId="4">
    <w:abstractNumId w:val="21"/>
  </w:num>
  <w:num w:numId="5">
    <w:abstractNumId w:val="22"/>
  </w:num>
  <w:num w:numId="6">
    <w:abstractNumId w:val="30"/>
  </w:num>
  <w:num w:numId="7">
    <w:abstractNumId w:val="15"/>
  </w:num>
  <w:num w:numId="8">
    <w:abstractNumId w:val="19"/>
  </w:num>
  <w:num w:numId="9">
    <w:abstractNumId w:val="28"/>
  </w:num>
  <w:num w:numId="10">
    <w:abstractNumId w:val="10"/>
  </w:num>
  <w:num w:numId="11">
    <w:abstractNumId w:val="14"/>
  </w:num>
  <w:num w:numId="12">
    <w:abstractNumId w:val="6"/>
  </w:num>
  <w:num w:numId="13">
    <w:abstractNumId w:val="11"/>
  </w:num>
  <w:num w:numId="14">
    <w:abstractNumId w:val="18"/>
  </w:num>
  <w:num w:numId="15">
    <w:abstractNumId w:val="17"/>
  </w:num>
  <w:num w:numId="16">
    <w:abstractNumId w:val="27"/>
  </w:num>
  <w:num w:numId="17">
    <w:abstractNumId w:val="12"/>
  </w:num>
  <w:num w:numId="18">
    <w:abstractNumId w:val="33"/>
  </w:num>
  <w:num w:numId="19">
    <w:abstractNumId w:val="29"/>
  </w:num>
  <w:num w:numId="20">
    <w:abstractNumId w:val="23"/>
  </w:num>
  <w:num w:numId="21">
    <w:abstractNumId w:val="31"/>
  </w:num>
  <w:num w:numId="22">
    <w:abstractNumId w:val="13"/>
  </w:num>
  <w:num w:numId="23">
    <w:abstractNumId w:val="24"/>
  </w:num>
  <w:num w:numId="24">
    <w:abstractNumId w:val="9"/>
  </w:num>
  <w:num w:numId="25">
    <w:abstractNumId w:val="7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8"/>
  </w:num>
  <w:num w:numId="33">
    <w:abstractNumId w:val="25"/>
  </w:num>
  <w:num w:numId="34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B6C"/>
    <w:rsid w:val="00003212"/>
    <w:rsid w:val="00042D93"/>
    <w:rsid w:val="00052382"/>
    <w:rsid w:val="00052712"/>
    <w:rsid w:val="000545EC"/>
    <w:rsid w:val="0006568A"/>
    <w:rsid w:val="00065A07"/>
    <w:rsid w:val="00067E47"/>
    <w:rsid w:val="00076F0F"/>
    <w:rsid w:val="00084253"/>
    <w:rsid w:val="000852B8"/>
    <w:rsid w:val="0008733F"/>
    <w:rsid w:val="000A3BA4"/>
    <w:rsid w:val="000B236A"/>
    <w:rsid w:val="000D1F49"/>
    <w:rsid w:val="00151C5A"/>
    <w:rsid w:val="001727CA"/>
    <w:rsid w:val="001B3DCF"/>
    <w:rsid w:val="001D3FCE"/>
    <w:rsid w:val="001D6EA6"/>
    <w:rsid w:val="00204385"/>
    <w:rsid w:val="002110D9"/>
    <w:rsid w:val="0021617E"/>
    <w:rsid w:val="002C56E6"/>
    <w:rsid w:val="002D3238"/>
    <w:rsid w:val="002E5B09"/>
    <w:rsid w:val="003303B3"/>
    <w:rsid w:val="00361E11"/>
    <w:rsid w:val="003D3217"/>
    <w:rsid w:val="003E6A2E"/>
    <w:rsid w:val="003F0847"/>
    <w:rsid w:val="0040090B"/>
    <w:rsid w:val="0046302A"/>
    <w:rsid w:val="004846DE"/>
    <w:rsid w:val="00487D2D"/>
    <w:rsid w:val="004B19D5"/>
    <w:rsid w:val="004D4EB2"/>
    <w:rsid w:val="004D5D62"/>
    <w:rsid w:val="004E5717"/>
    <w:rsid w:val="00502A5E"/>
    <w:rsid w:val="00510F95"/>
    <w:rsid w:val="005112D0"/>
    <w:rsid w:val="0052190C"/>
    <w:rsid w:val="00546847"/>
    <w:rsid w:val="00554122"/>
    <w:rsid w:val="00561B14"/>
    <w:rsid w:val="00576892"/>
    <w:rsid w:val="00576D3B"/>
    <w:rsid w:val="00577E06"/>
    <w:rsid w:val="005A22B4"/>
    <w:rsid w:val="005A3BF7"/>
    <w:rsid w:val="005F2035"/>
    <w:rsid w:val="005F7990"/>
    <w:rsid w:val="00615A06"/>
    <w:rsid w:val="0063739C"/>
    <w:rsid w:val="00674036"/>
    <w:rsid w:val="006B0E17"/>
    <w:rsid w:val="006D2799"/>
    <w:rsid w:val="006D4CBA"/>
    <w:rsid w:val="006F2A7F"/>
    <w:rsid w:val="00715446"/>
    <w:rsid w:val="00751A8F"/>
    <w:rsid w:val="00756149"/>
    <w:rsid w:val="00770F25"/>
    <w:rsid w:val="007A1E75"/>
    <w:rsid w:val="007A35A8"/>
    <w:rsid w:val="007B0A85"/>
    <w:rsid w:val="007C6A52"/>
    <w:rsid w:val="007D41EE"/>
    <w:rsid w:val="007F7542"/>
    <w:rsid w:val="0082043E"/>
    <w:rsid w:val="008617DF"/>
    <w:rsid w:val="00872AA1"/>
    <w:rsid w:val="00881A3D"/>
    <w:rsid w:val="00897670"/>
    <w:rsid w:val="008B0E32"/>
    <w:rsid w:val="008C6B6C"/>
    <w:rsid w:val="008E203A"/>
    <w:rsid w:val="008F56A2"/>
    <w:rsid w:val="009106D7"/>
    <w:rsid w:val="0091229C"/>
    <w:rsid w:val="00917546"/>
    <w:rsid w:val="00920221"/>
    <w:rsid w:val="00940E73"/>
    <w:rsid w:val="009478ED"/>
    <w:rsid w:val="00953604"/>
    <w:rsid w:val="00961EE8"/>
    <w:rsid w:val="009646A0"/>
    <w:rsid w:val="00981F54"/>
    <w:rsid w:val="0098597D"/>
    <w:rsid w:val="009A10CE"/>
    <w:rsid w:val="009F619A"/>
    <w:rsid w:val="009F6DDE"/>
    <w:rsid w:val="00A1613A"/>
    <w:rsid w:val="00A370A8"/>
    <w:rsid w:val="00A51400"/>
    <w:rsid w:val="00A85133"/>
    <w:rsid w:val="00A94B3D"/>
    <w:rsid w:val="00AE119D"/>
    <w:rsid w:val="00AF6BFE"/>
    <w:rsid w:val="00B16D07"/>
    <w:rsid w:val="00B2301D"/>
    <w:rsid w:val="00B5744E"/>
    <w:rsid w:val="00B65AF1"/>
    <w:rsid w:val="00BD4753"/>
    <w:rsid w:val="00BD5CB1"/>
    <w:rsid w:val="00BE62EE"/>
    <w:rsid w:val="00BE69DC"/>
    <w:rsid w:val="00C003BA"/>
    <w:rsid w:val="00C26236"/>
    <w:rsid w:val="00C46878"/>
    <w:rsid w:val="00C50BD1"/>
    <w:rsid w:val="00C54A7A"/>
    <w:rsid w:val="00C9238F"/>
    <w:rsid w:val="00C96307"/>
    <w:rsid w:val="00CB0FA2"/>
    <w:rsid w:val="00CB4A51"/>
    <w:rsid w:val="00CD4532"/>
    <w:rsid w:val="00CD47B0"/>
    <w:rsid w:val="00CE6104"/>
    <w:rsid w:val="00CE7918"/>
    <w:rsid w:val="00CF6F2B"/>
    <w:rsid w:val="00D16163"/>
    <w:rsid w:val="00D3607B"/>
    <w:rsid w:val="00D92765"/>
    <w:rsid w:val="00DB3FAD"/>
    <w:rsid w:val="00DC1D63"/>
    <w:rsid w:val="00E55AA8"/>
    <w:rsid w:val="00E61C09"/>
    <w:rsid w:val="00E9592A"/>
    <w:rsid w:val="00EB3B58"/>
    <w:rsid w:val="00EC7359"/>
    <w:rsid w:val="00ED0715"/>
    <w:rsid w:val="00EE3054"/>
    <w:rsid w:val="00EE391D"/>
    <w:rsid w:val="00EF31E8"/>
    <w:rsid w:val="00F00606"/>
    <w:rsid w:val="00F01256"/>
    <w:rsid w:val="00F63F26"/>
    <w:rsid w:val="00F83024"/>
    <w:rsid w:val="00FA0498"/>
    <w:rsid w:val="00FA714C"/>
    <w:rsid w:val="00FC0C99"/>
    <w:rsid w:val="00FC5C2F"/>
    <w:rsid w:val="00FC7475"/>
    <w:rsid w:val="00FE3722"/>
    <w:rsid w:val="00FE4351"/>
    <w:rsid w:val="00FE78A0"/>
    <w:rsid w:val="00FF3282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B84B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A51400"/>
    <w:rPr>
      <w:rFonts w:ascii="Calibri" w:hAnsi="Calibri"/>
    </w:rPr>
  </w:style>
  <w:style w:type="paragraph" w:styleId="Kop1">
    <w:name w:val="heading 1"/>
    <w:basedOn w:val="Standaard"/>
    <w:link w:val="Kop1Char"/>
    <w:uiPriority w:val="1"/>
    <w:semiHidden/>
    <w:qFormat/>
    <w:rsid w:val="00A51400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A5140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A5140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A51400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A51400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A51400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A51400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51400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51400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A51400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Standaardalinea-lettertype"/>
    <w:uiPriority w:val="99"/>
    <w:semiHidden/>
    <w:rsid w:val="00A51400"/>
    <w:rPr>
      <w:rFonts w:ascii="Calibri" w:hAnsi="Calibri"/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A5140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A514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A51400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A51400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A51400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A5140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rsid w:val="00A51400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A51400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A51400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A51400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1400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A51400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A51400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A514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A51400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A51400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A51400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A51400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A51400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14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1400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A514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A51400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1400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A51400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A51400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A51400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A51400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1400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1400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140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140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A5140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A5140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A5140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A51400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A51400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A5140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A51400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A51400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A514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1400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A51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51400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1400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A51400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A51400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A51400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A51400"/>
  </w:style>
  <w:style w:type="paragraph" w:styleId="Bloktekst">
    <w:name w:val="Block Text"/>
    <w:basedOn w:val="Standaard"/>
    <w:uiPriority w:val="99"/>
    <w:semiHidden/>
    <w:unhideWhenUsed/>
    <w:rsid w:val="00A51400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A5140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A51400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140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1400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140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1400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1400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1400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140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1400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1400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1400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140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1400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1400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1400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140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1400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1400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51400"/>
  </w:style>
  <w:style w:type="character" w:customStyle="1" w:styleId="DatumChar">
    <w:name w:val="Datum Char"/>
    <w:basedOn w:val="Standaardalinea-lettertype"/>
    <w:link w:val="Datum"/>
    <w:uiPriority w:val="99"/>
    <w:semiHidden/>
    <w:rsid w:val="00A51400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1400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1400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1400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A51400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1400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1400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1400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514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elraster1licht">
    <w:name w:val="Grid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1400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1400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1400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51400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80" w:hanging="2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560" w:hanging="2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840" w:hanging="2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120" w:hanging="2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400" w:hanging="2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680" w:hanging="2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960" w:hanging="2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240" w:hanging="2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520" w:hanging="280"/>
    </w:pPr>
  </w:style>
  <w:style w:type="paragraph" w:styleId="Indexkop">
    <w:name w:val="index heading"/>
    <w:basedOn w:val="Standaard"/>
    <w:next w:val="Index1"/>
    <w:uiPriority w:val="99"/>
    <w:semiHidden/>
    <w:rsid w:val="00A51400"/>
    <w:rPr>
      <w:rFonts w:ascii="Corbel" w:eastAsiaTheme="majorEastAsia" w:hAnsi="Corbel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rsid w:val="00A51400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A51400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1400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A51400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14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A51400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A51400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A51400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A51400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A51400"/>
    <w:pPr>
      <w:ind w:left="1415" w:hanging="283"/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51400"/>
    <w:pPr>
      <w:numPr>
        <w:numId w:val="2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51400"/>
    <w:pPr>
      <w:numPr>
        <w:numId w:val="2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51400"/>
    <w:pPr>
      <w:numPr>
        <w:numId w:val="2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51400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51400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51400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51400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51400"/>
    <w:pPr>
      <w:spacing w:after="120"/>
      <w:ind w:left="1415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51400"/>
    <w:pPr>
      <w:numPr>
        <w:numId w:val="2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51400"/>
    <w:pPr>
      <w:numPr>
        <w:numId w:val="3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51400"/>
    <w:pPr>
      <w:numPr>
        <w:numId w:val="31"/>
      </w:numPr>
      <w:contextualSpacing/>
    </w:pPr>
  </w:style>
  <w:style w:type="paragraph" w:styleId="Lijstalinea">
    <w:name w:val="List Paragraph"/>
    <w:basedOn w:val="Standaard"/>
    <w:uiPriority w:val="34"/>
    <w:qFormat/>
    <w:rsid w:val="00A51400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1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1400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1400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1400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1400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A514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1400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A51400"/>
  </w:style>
  <w:style w:type="character" w:customStyle="1" w:styleId="AanhefChar">
    <w:name w:val="Aanhef Char"/>
    <w:basedOn w:val="Standaardalinea-lettertype"/>
    <w:link w:val="Aanhef"/>
    <w:uiPriority w:val="99"/>
    <w:semiHidden/>
    <w:rsid w:val="00A51400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A51400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1400"/>
    <w:rPr>
      <w:rFonts w:ascii="Calibri" w:hAnsi="Calibri"/>
    </w:rPr>
  </w:style>
  <w:style w:type="character" w:customStyle="1" w:styleId="SmartHyperlink">
    <w:name w:val="Smart Hyperlink"/>
    <w:basedOn w:val="Standaardalinea-lettertype"/>
    <w:uiPriority w:val="99"/>
    <w:semiHidden/>
    <w:unhideWhenUsed/>
    <w:rsid w:val="00A51400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A51400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A5140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1400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A51400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A51400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A514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14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14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14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14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14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14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14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14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14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14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14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14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14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14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14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14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14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1400"/>
    <w:pPr>
      <w:spacing w:after="0"/>
      <w:ind w:left="280" w:hanging="280"/>
    </w:pPr>
  </w:style>
  <w:style w:type="table" w:styleId="Professioneletabel">
    <w:name w:val="Table Professional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14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14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14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A514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1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14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14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A514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140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semiHidden/>
    <w:rsid w:val="00A51400"/>
    <w:pPr>
      <w:spacing w:after="100"/>
      <w:ind w:left="840"/>
    </w:pPr>
  </w:style>
  <w:style w:type="paragraph" w:styleId="Inhopg5">
    <w:name w:val="toc 5"/>
    <w:basedOn w:val="Standaard"/>
    <w:next w:val="Standaard"/>
    <w:autoRedefine/>
    <w:uiPriority w:val="39"/>
    <w:semiHidden/>
    <w:rsid w:val="00A51400"/>
    <w:pPr>
      <w:spacing w:after="100"/>
      <w:ind w:left="1120"/>
    </w:pPr>
  </w:style>
  <w:style w:type="paragraph" w:styleId="Inhopg6">
    <w:name w:val="toc 6"/>
    <w:basedOn w:val="Standaard"/>
    <w:next w:val="Standaard"/>
    <w:autoRedefine/>
    <w:uiPriority w:val="39"/>
    <w:semiHidden/>
    <w:rsid w:val="00A51400"/>
    <w:pPr>
      <w:spacing w:after="100"/>
      <w:ind w:left="1400"/>
    </w:pPr>
  </w:style>
  <w:style w:type="paragraph" w:styleId="Inhopg7">
    <w:name w:val="toc 7"/>
    <w:basedOn w:val="Standaard"/>
    <w:next w:val="Standaard"/>
    <w:autoRedefine/>
    <w:uiPriority w:val="39"/>
    <w:semiHidden/>
    <w:rsid w:val="00A51400"/>
    <w:pPr>
      <w:spacing w:after="100"/>
      <w:ind w:left="1680"/>
    </w:pPr>
  </w:style>
  <w:style w:type="paragraph" w:styleId="Inhopg8">
    <w:name w:val="toc 8"/>
    <w:basedOn w:val="Standaard"/>
    <w:next w:val="Standaard"/>
    <w:autoRedefine/>
    <w:uiPriority w:val="39"/>
    <w:semiHidden/>
    <w:rsid w:val="00A51400"/>
    <w:pPr>
      <w:spacing w:after="100"/>
      <w:ind w:left="1960"/>
    </w:pPr>
  </w:style>
  <w:style w:type="paragraph" w:styleId="Inhopg9">
    <w:name w:val="toc 9"/>
    <w:basedOn w:val="Standaard"/>
    <w:next w:val="Standaard"/>
    <w:autoRedefine/>
    <w:uiPriority w:val="39"/>
    <w:semiHidden/>
    <w:rsid w:val="00A51400"/>
    <w:pPr>
      <w:spacing w:after="100"/>
      <w:ind w:left="2240"/>
    </w:p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A51400"/>
    <w:rPr>
      <w:rFonts w:ascii="Calibri" w:hAnsi="Calibri"/>
      <w:color w:val="605E5C"/>
      <w:shd w:val="clear" w:color="auto" w:fill="E1DFDD"/>
    </w:rPr>
  </w:style>
  <w:style w:type="paragraph" w:customStyle="1" w:styleId="DecimalAligned">
    <w:name w:val="Decimal Aligned"/>
    <w:basedOn w:val="Standaard"/>
    <w:uiPriority w:val="40"/>
    <w:qFormat/>
    <w:rsid w:val="00502A5E"/>
    <w:pPr>
      <w:tabs>
        <w:tab w:val="decimal" w:pos="360"/>
      </w:tabs>
      <w:spacing w:line="276" w:lineRule="auto"/>
    </w:pPr>
    <w:rPr>
      <w:rFonts w:asciiTheme="minorHAnsi" w:eastAsiaTheme="minorEastAsia" w:hAnsiTheme="minorHAnsi" w:cs="Times New Roman"/>
      <w:sz w:val="22"/>
      <w:szCs w:val="22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tef.desmet@novinat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\AppData\Roaming\Microsoft\Templates\Contante%20donatie-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BFDB7E2876421C9C49E929CAA243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C032C1-3EDA-469A-8975-E99F467987F1}"/>
      </w:docPartPr>
      <w:docPartBody>
        <w:p w:rsidR="003367E2" w:rsidRDefault="00C16D59" w:rsidP="00C16D59">
          <w:pPr>
            <w:pStyle w:val="66BFDB7E2876421C9C49E929CAA24395"/>
          </w:pPr>
          <w:r w:rsidRPr="006B0E17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8BF"/>
    <w:rsid w:val="003367E2"/>
    <w:rsid w:val="00646030"/>
    <w:rsid w:val="008F381C"/>
    <w:rsid w:val="00A545E7"/>
    <w:rsid w:val="00B008BF"/>
    <w:rsid w:val="00BB063C"/>
    <w:rsid w:val="00C16D59"/>
    <w:rsid w:val="00E360A0"/>
    <w:rsid w:val="00E3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914974B03654C7E955F98A4105FB633">
    <w:name w:val="4914974B03654C7E955F98A4105FB633"/>
  </w:style>
  <w:style w:type="paragraph" w:customStyle="1" w:styleId="2E977C650FEF47B1B1E3CBF7C93D4FD2">
    <w:name w:val="2E977C650FEF47B1B1E3CBF7C93D4FD2"/>
  </w:style>
  <w:style w:type="paragraph" w:customStyle="1" w:styleId="16BB653EE91E4C24A6D9CA99DDDCF44E">
    <w:name w:val="16BB653EE91E4C24A6D9CA99DDDCF44E"/>
  </w:style>
  <w:style w:type="paragraph" w:customStyle="1" w:styleId="3C9A2682293F46449242F1219AE821E0">
    <w:name w:val="3C9A2682293F46449242F1219AE821E0"/>
  </w:style>
  <w:style w:type="paragraph" w:customStyle="1" w:styleId="48D2E34E66004E749A342B856CEEF27E">
    <w:name w:val="48D2E34E66004E749A342B856CEEF27E"/>
  </w:style>
  <w:style w:type="paragraph" w:customStyle="1" w:styleId="2FE7F89FB44945AB851DD2833AB861FE">
    <w:name w:val="2FE7F89FB44945AB851DD2833AB861FE"/>
  </w:style>
  <w:style w:type="paragraph" w:customStyle="1" w:styleId="49DEE116FC0D4DF99B67D019C83AA103">
    <w:name w:val="49DEE116FC0D4DF99B67D019C83AA103"/>
  </w:style>
  <w:style w:type="paragraph" w:customStyle="1" w:styleId="4446BCD123B8426BB55923A901B61AC0">
    <w:name w:val="4446BCD123B8426BB55923A901B61AC0"/>
  </w:style>
  <w:style w:type="paragraph" w:customStyle="1" w:styleId="02D729F6C58248419930DC3929EEDDEA">
    <w:name w:val="02D729F6C58248419930DC3929EEDDEA"/>
  </w:style>
  <w:style w:type="paragraph" w:customStyle="1" w:styleId="CC4D76CD667A43FBB6CC98201DFFF7D2">
    <w:name w:val="CC4D76CD667A43FBB6CC98201DFFF7D2"/>
  </w:style>
  <w:style w:type="paragraph" w:customStyle="1" w:styleId="176B4887780A4FD9A5256E232BC565D3">
    <w:name w:val="176B4887780A4FD9A5256E232BC565D3"/>
  </w:style>
  <w:style w:type="paragraph" w:customStyle="1" w:styleId="D8B202EFD6574CEFB6B293C3C6C0D694">
    <w:name w:val="D8B202EFD6574CEFB6B293C3C6C0D694"/>
  </w:style>
  <w:style w:type="paragraph" w:customStyle="1" w:styleId="4BA016795BBA4BBCB96EC3A695D14C5C">
    <w:name w:val="4BA016795BBA4BBCB96EC3A695D14C5C"/>
  </w:style>
  <w:style w:type="paragraph" w:customStyle="1" w:styleId="B616609EB87F48EBBA16C24619EB7434">
    <w:name w:val="B616609EB87F48EBBA16C24619EB7434"/>
  </w:style>
  <w:style w:type="paragraph" w:customStyle="1" w:styleId="5F2E172EECD54BA29DCB5A0B1B965C00">
    <w:name w:val="5F2E172EECD54BA29DCB5A0B1B965C00"/>
    <w:rsid w:val="00B008BF"/>
  </w:style>
  <w:style w:type="paragraph" w:customStyle="1" w:styleId="E87D5308364A416283A587AB06117DCF">
    <w:name w:val="E87D5308364A416283A587AB06117DCF"/>
    <w:rsid w:val="00B008BF"/>
  </w:style>
  <w:style w:type="paragraph" w:customStyle="1" w:styleId="0C7F208E7CFE4BDD9644084E01021FB1">
    <w:name w:val="0C7F208E7CFE4BDD9644084E01021FB1"/>
    <w:rsid w:val="00B008BF"/>
  </w:style>
  <w:style w:type="paragraph" w:customStyle="1" w:styleId="2684DB1ED1594481AAF22D2C034BF608">
    <w:name w:val="2684DB1ED1594481AAF22D2C034BF608"/>
    <w:rsid w:val="00B008BF"/>
  </w:style>
  <w:style w:type="paragraph" w:customStyle="1" w:styleId="E37960E7BFBF456892B4E9F609A3E337">
    <w:name w:val="E37960E7BFBF456892B4E9F609A3E337"/>
    <w:rsid w:val="00B008BF"/>
  </w:style>
  <w:style w:type="paragraph" w:customStyle="1" w:styleId="CFA058869241441AB880D14B00123FB3">
    <w:name w:val="CFA058869241441AB880D14B00123FB3"/>
    <w:rsid w:val="00C16D59"/>
  </w:style>
  <w:style w:type="paragraph" w:customStyle="1" w:styleId="66BFDB7E2876421C9C49E929CAA24395">
    <w:name w:val="66BFDB7E2876421C9C49E929CAA24395"/>
    <w:rsid w:val="00C16D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A8C12002E07A4F8FA19ABCAFB40AFB" ma:contentTypeVersion="7" ma:contentTypeDescription="Een nieuw document maken." ma:contentTypeScope="" ma:versionID="e37865acf9ca6bbfea19332986db9ca7">
  <xsd:schema xmlns:xsd="http://www.w3.org/2001/XMLSchema" xmlns:xs="http://www.w3.org/2001/XMLSchema" xmlns:p="http://schemas.microsoft.com/office/2006/metadata/properties" xmlns:ns3="1a48bad5-2020-464e-9e07-85abe2426e52" xmlns:ns4="652a114d-183e-4872-866e-b73593d92efc" targetNamespace="http://schemas.microsoft.com/office/2006/metadata/properties" ma:root="true" ma:fieldsID="0e9036f94eb2a35242fbdf203b7e266f" ns3:_="" ns4:_="">
    <xsd:import namespace="1a48bad5-2020-464e-9e07-85abe2426e52"/>
    <xsd:import namespace="652a114d-183e-4872-866e-b73593d92e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8bad5-2020-464e-9e07-85abe2426e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a114d-183e-4872-866e-b73593d92e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054A16-DC17-4F68-867B-0F871CBC18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48bad5-2020-464e-9e07-85abe2426e52"/>
    <ds:schemaRef ds:uri="652a114d-183e-4872-866e-b73593d92e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Contante donatie-formulier</Template>
  <TotalTime>0</TotalTime>
  <Pages>6</Pages>
  <Words>823</Words>
  <Characters>4531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2023-05-08T05:48:00Z</dcterms:created>
  <dcterms:modified xsi:type="dcterms:W3CDTF">2023-05-11T08:15:00Z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0x01010082A8C12002E07A4F8FA19ABCAFB40AFB</vt:lpwstr>
  </property>
</Properties>
</file>